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17E0C" w14:textId="77777777" w:rsidR="006F2081" w:rsidRPr="00B3425E" w:rsidRDefault="008A2BCE" w:rsidP="0080399C">
      <w:pPr>
        <w:pStyle w:val="Sidhuvud"/>
        <w:spacing w:after="1360"/>
      </w:pPr>
      <w:bookmarkStart w:id="0" w:name="_Toc129767120"/>
      <w:r w:rsidRPr="00B3425E">
        <w:rPr>
          <w:noProof/>
        </w:rPr>
        <w:drawing>
          <wp:anchor distT="0" distB="0" distL="114300" distR="114300" simplePos="0" relativeHeight="251664384" behindDoc="0" locked="1" layoutInCell="1" allowOverlap="1" wp14:anchorId="54DB3AB7" wp14:editId="79685AB7">
            <wp:simplePos x="0" y="0"/>
            <wp:positionH relativeFrom="page">
              <wp:posOffset>629920</wp:posOffset>
            </wp:positionH>
            <wp:positionV relativeFrom="page">
              <wp:posOffset>360045</wp:posOffset>
            </wp:positionV>
            <wp:extent cx="1404000" cy="316800"/>
            <wp:effectExtent l="0" t="0" r="5715" b="7620"/>
            <wp:wrapNone/>
            <wp:docPr id="428058222" name="Bild 4" descr="Region Stockholm,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612185" name="Bild 4" descr="Region Stockholm, logotyp."/>
                    <pic:cNvPicPr/>
                  </pic:nvPicPr>
                  <pic:blipFill>
                    <a:blip r:embed="rId11">
                      <a:extLst>
                        <a:ext uri="{96DAC541-7B7A-43D3-8B79-37D633B846F1}">
                          <asvg:svgBlip xmlns:asvg="http://schemas.microsoft.com/office/drawing/2016/SVG/main" r:embed="rId12"/>
                        </a:ext>
                      </a:extLst>
                    </a:blip>
                    <a:stretch>
                      <a:fillRect/>
                    </a:stretch>
                  </pic:blipFill>
                  <pic:spPr>
                    <a:xfrm>
                      <a:off x="0" y="0"/>
                      <a:ext cx="1404000" cy="316800"/>
                    </a:xfrm>
                    <a:prstGeom prst="rect">
                      <a:avLst/>
                    </a:prstGeom>
                  </pic:spPr>
                </pic:pic>
              </a:graphicData>
            </a:graphic>
            <wp14:sizeRelH relativeFrom="margin">
              <wp14:pctWidth>0</wp14:pctWidth>
            </wp14:sizeRelH>
            <wp14:sizeRelV relativeFrom="margin">
              <wp14:pctHeight>0</wp14:pctHeight>
            </wp14:sizeRelV>
          </wp:anchor>
        </w:drawing>
      </w:r>
      <w:r w:rsidRPr="00B3425E">
        <w:rPr>
          <w:noProof/>
        </w:rPr>
        <mc:AlternateContent>
          <mc:Choice Requires="wps">
            <w:drawing>
              <wp:anchor distT="45720" distB="45720" distL="114300" distR="114300" simplePos="0" relativeHeight="251663360" behindDoc="0" locked="1" layoutInCell="1" allowOverlap="1" wp14:anchorId="336D0F53" wp14:editId="24617E6E">
                <wp:simplePos x="0" y="0"/>
                <wp:positionH relativeFrom="page">
                  <wp:posOffset>644525</wp:posOffset>
                </wp:positionH>
                <wp:positionV relativeFrom="page">
                  <wp:posOffset>9831070</wp:posOffset>
                </wp:positionV>
                <wp:extent cx="2547620" cy="450215"/>
                <wp:effectExtent l="0" t="0" r="5080" b="6985"/>
                <wp:wrapNone/>
                <wp:docPr id="8897925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7620" cy="450215"/>
                        </a:xfrm>
                        <a:prstGeom prst="rect">
                          <a:avLst/>
                        </a:prstGeom>
                        <a:noFill/>
                        <a:ln w="9525">
                          <a:noFill/>
                          <a:miter lim="800000"/>
                          <a:headEnd/>
                          <a:tailEnd/>
                        </a:ln>
                      </wps:spPr>
                      <wps:txbx>
                        <w:txbxContent>
                          <w:p w14:paraId="276C9504" w14:textId="67000744" w:rsidR="008A2BCE" w:rsidRPr="00AC09F6" w:rsidRDefault="00AC09F6" w:rsidP="00AC09F6">
                            <w:pPr>
                              <w:pStyle w:val="Sidfot"/>
                              <w:rPr>
                                <w:b/>
                                <w:bCs/>
                                <w:szCs w:val="18"/>
                              </w:rPr>
                            </w:pPr>
                            <w:r>
                              <w:rPr>
                                <w:b/>
                                <w:bCs/>
                                <w:szCs w:val="18"/>
                              </w:rPr>
                              <w:t>S</w:t>
                            </w:r>
                            <w:r w:rsidR="002334C9">
                              <w:rPr>
                                <w:b/>
                                <w:bCs/>
                                <w:szCs w:val="18"/>
                              </w:rPr>
                              <w:t>tockholms s</w:t>
                            </w:r>
                            <w:r>
                              <w:rPr>
                                <w:b/>
                                <w:bCs/>
                                <w:szCs w:val="18"/>
                              </w:rPr>
                              <w:t>yncentral</w:t>
                            </w:r>
                            <w:r>
                              <w:rPr>
                                <w:b/>
                                <w:bCs/>
                                <w:szCs w:val="18"/>
                              </w:rPr>
                              <w:br/>
                            </w:r>
                            <w:r w:rsidRPr="00AC09F6">
                              <w:rPr>
                                <w:szCs w:val="18"/>
                              </w:rPr>
                              <w:t>Habilitering &amp; Hälsa</w:t>
                            </w:r>
                            <w:r w:rsidR="00254459">
                              <w:rPr>
                                <w:szCs w:val="18"/>
                              </w:rPr>
                              <w:br/>
                            </w:r>
                            <w:r w:rsidR="00254459" w:rsidRPr="00254459">
                              <w:rPr>
                                <w:szCs w:val="18"/>
                              </w:rPr>
                              <w:t>stockholmssyncentral.regionstockholm.se</w:t>
                            </w:r>
                            <w:r w:rsidR="00254459">
                              <w:rPr>
                                <w:szCs w:val="18"/>
                              </w:rPr>
                              <w:br/>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6D0F53" id="_x0000_t202" coordsize="21600,21600" o:spt="202" path="m,l,21600r21600,l21600,xe">
                <v:stroke joinstyle="miter"/>
                <v:path gradientshapeok="t" o:connecttype="rect"/>
              </v:shapetype>
              <v:shape id="Textruta 2" o:spid="_x0000_s1026" type="#_x0000_t202" style="position:absolute;margin-left:50.75pt;margin-top:774.1pt;width:200.6pt;height:35.4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" filled="f" stroked="f">
                <v:textbox inset="0,0,0,0">
                  <w:txbxContent>
                    <w:p w14:paraId="276C9504" w14:textId="67000744" w:rsidR="008A2BCE" w:rsidRPr="00AC09F6" w:rsidRDefault="00AC09F6" w:rsidP="00AC09F6">
                      <w:pPr>
                        <w:pStyle w:val="Sidfot"/>
                        <w:rPr>
                          <w:b/>
                          <w:bCs/>
                          <w:szCs w:val="18"/>
                        </w:rPr>
                      </w:pPr>
                      <w:r>
                        <w:rPr>
                          <w:b/>
                          <w:bCs/>
                          <w:szCs w:val="18"/>
                        </w:rPr>
                        <w:t>S</w:t>
                      </w:r>
                      <w:r w:rsidR="002334C9">
                        <w:rPr>
                          <w:b/>
                          <w:bCs/>
                          <w:szCs w:val="18"/>
                        </w:rPr>
                        <w:t>tockholms s</w:t>
                      </w:r>
                      <w:r>
                        <w:rPr>
                          <w:b/>
                          <w:bCs/>
                          <w:szCs w:val="18"/>
                        </w:rPr>
                        <w:t>yncentral</w:t>
                      </w:r>
                      <w:r>
                        <w:rPr>
                          <w:b/>
                          <w:bCs/>
                          <w:szCs w:val="18"/>
                        </w:rPr>
                        <w:br/>
                      </w:r>
                      <w:r w:rsidRPr="00AC09F6">
                        <w:rPr>
                          <w:szCs w:val="18"/>
                        </w:rPr>
                        <w:t>Habilitering &amp; Hälsa</w:t>
                      </w:r>
                      <w:r w:rsidR="00254459">
                        <w:rPr>
                          <w:szCs w:val="18"/>
                        </w:rPr>
                        <w:br/>
                      </w:r>
                      <w:r w:rsidR="00254459" w:rsidRPr="00254459">
                        <w:rPr>
                          <w:szCs w:val="18"/>
                        </w:rPr>
                        <w:t>stockholmssyncentral.regionstockholm.se</w:t>
                      </w:r>
                      <w:r w:rsidR="00254459">
                        <w:rPr>
                          <w:szCs w:val="18"/>
                        </w:rPr>
                        <w:br/>
                      </w:r>
                    </w:p>
                  </w:txbxContent>
                </v:textbox>
                <w10:wrap anchorx="page" anchory="page"/>
                <w10:anchorlock/>
              </v:shape>
            </w:pict>
          </mc:Fallback>
        </mc:AlternateContent>
      </w:r>
      <w:r w:rsidRPr="00B3425E">
        <w:rPr>
          <w:noProof/>
        </w:rPr>
        <mc:AlternateContent>
          <mc:Choice Requires="wps">
            <w:drawing>
              <wp:anchor distT="45720" distB="45720" distL="114300" distR="114300" simplePos="0" relativeHeight="251661312" behindDoc="0" locked="1" layoutInCell="1" allowOverlap="1" wp14:anchorId="475CCB6E" wp14:editId="4DF52762">
                <wp:simplePos x="0" y="0"/>
                <wp:positionH relativeFrom="page">
                  <wp:posOffset>3390265</wp:posOffset>
                </wp:positionH>
                <wp:positionV relativeFrom="page">
                  <wp:posOffset>9672320</wp:posOffset>
                </wp:positionV>
                <wp:extent cx="3531600" cy="611505"/>
                <wp:effectExtent l="0" t="0" r="12065" b="0"/>
                <wp:wrapNone/>
                <wp:docPr id="119685169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1600" cy="611505"/>
                        </a:xfrm>
                        <a:prstGeom prst="rect">
                          <a:avLst/>
                        </a:prstGeom>
                        <a:noFill/>
                        <a:ln w="9525">
                          <a:noFill/>
                          <a:miter lim="800000"/>
                          <a:headEnd/>
                          <a:tailEnd/>
                        </a:ln>
                      </wps:spPr>
                      <wps:txbx>
                        <w:txbxContent>
                          <w:p w14:paraId="34BF7068" w14:textId="2AA3724A" w:rsidR="00B5280C" w:rsidRDefault="00AC09F6" w:rsidP="00B5280C">
                            <w:pPr>
                              <w:pStyle w:val="Sidfot"/>
                              <w:rPr>
                                <w:szCs w:val="18"/>
                              </w:rPr>
                            </w:pPr>
                            <w:r>
                              <w:rPr>
                                <w:szCs w:val="18"/>
                              </w:rPr>
                              <w:t>Fleminggatan 48</w:t>
                            </w:r>
                            <w:r w:rsidR="00254459">
                              <w:rPr>
                                <w:szCs w:val="18"/>
                              </w:rPr>
                              <w:t xml:space="preserve">, </w:t>
                            </w:r>
                            <w:r w:rsidR="00254459" w:rsidRPr="00286F91">
                              <w:rPr>
                                <w:szCs w:val="18"/>
                              </w:rPr>
                              <w:t>121</w:t>
                            </w:r>
                            <w:r w:rsidR="00254459">
                              <w:rPr>
                                <w:szCs w:val="18"/>
                              </w:rPr>
                              <w:t xml:space="preserve"> </w:t>
                            </w:r>
                            <w:r w:rsidR="00254459" w:rsidRPr="00286F91">
                              <w:rPr>
                                <w:szCs w:val="18"/>
                              </w:rPr>
                              <w:t>84</w:t>
                            </w:r>
                            <w:r w:rsidR="00254459" w:rsidRPr="00FF4551">
                              <w:rPr>
                                <w:szCs w:val="18"/>
                              </w:rPr>
                              <w:t xml:space="preserve"> </w:t>
                            </w:r>
                            <w:r w:rsidR="00254459">
                              <w:rPr>
                                <w:szCs w:val="18"/>
                              </w:rPr>
                              <w:t>Stockholm</w:t>
                            </w:r>
                          </w:p>
                          <w:p w14:paraId="79F54AD5" w14:textId="0E5737A6" w:rsidR="008A2BCE" w:rsidRDefault="00286F91" w:rsidP="008B5C77">
                            <w:pPr>
                              <w:pStyle w:val="Sidfot"/>
                              <w:rPr>
                                <w:szCs w:val="18"/>
                              </w:rPr>
                            </w:pPr>
                            <w:r>
                              <w:rPr>
                                <w:szCs w:val="18"/>
                              </w:rPr>
                              <w:t>08-123 689 00</w:t>
                            </w:r>
                          </w:p>
                          <w:p w14:paraId="33F93CE1" w14:textId="0B7476E5" w:rsidR="00254459" w:rsidRPr="00D20084" w:rsidRDefault="00254459" w:rsidP="008B5C77">
                            <w:pPr>
                              <w:pStyle w:val="Sidfot"/>
                              <w:rPr>
                                <w:szCs w:val="18"/>
                              </w:rPr>
                            </w:pP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475CCB6E" id="_x0000_s1027" type="#_x0000_t202" style="position:absolute;margin-left:266.95pt;margin-top:761.6pt;width:278.1pt;height:48.1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" filled="f" stroked="f">
                <v:textbox inset="0,0,0,0">
                  <w:txbxContent>
                    <w:p w14:paraId="34BF7068" w14:textId="2AA3724A" w:rsidR="00B5280C" w:rsidRDefault="00AC09F6" w:rsidP="00B5280C">
                      <w:pPr>
                        <w:pStyle w:val="Sidfot"/>
                        <w:rPr>
                          <w:szCs w:val="18"/>
                        </w:rPr>
                      </w:pPr>
                      <w:r>
                        <w:rPr>
                          <w:szCs w:val="18"/>
                        </w:rPr>
                        <w:t>Fleminggatan 48</w:t>
                      </w:r>
                      <w:r w:rsidR="00254459">
                        <w:rPr>
                          <w:szCs w:val="18"/>
                        </w:rPr>
                        <w:t xml:space="preserve">, </w:t>
                      </w:r>
                      <w:r w:rsidR="00254459" w:rsidRPr="00286F91">
                        <w:rPr>
                          <w:szCs w:val="18"/>
                        </w:rPr>
                        <w:t>121</w:t>
                      </w:r>
                      <w:r w:rsidR="00254459">
                        <w:rPr>
                          <w:szCs w:val="18"/>
                        </w:rPr>
                        <w:t xml:space="preserve"> </w:t>
                      </w:r>
                      <w:r w:rsidR="00254459" w:rsidRPr="00286F91">
                        <w:rPr>
                          <w:szCs w:val="18"/>
                        </w:rPr>
                        <w:t>84</w:t>
                      </w:r>
                      <w:r w:rsidR="00254459" w:rsidRPr="00FF4551">
                        <w:rPr>
                          <w:szCs w:val="18"/>
                        </w:rPr>
                        <w:t xml:space="preserve"> </w:t>
                      </w:r>
                      <w:r w:rsidR="00254459">
                        <w:rPr>
                          <w:szCs w:val="18"/>
                        </w:rPr>
                        <w:t>Stockholm</w:t>
                      </w:r>
                    </w:p>
                    <w:p w14:paraId="79F54AD5" w14:textId="0E5737A6" w:rsidR="008A2BCE" w:rsidRDefault="00286F91" w:rsidP="008B5C77">
                      <w:pPr>
                        <w:pStyle w:val="Sidfot"/>
                        <w:rPr>
                          <w:szCs w:val="18"/>
                        </w:rPr>
                      </w:pPr>
                      <w:r>
                        <w:rPr>
                          <w:szCs w:val="18"/>
                        </w:rPr>
                        <w:t>08-123 689 00</w:t>
                      </w:r>
                    </w:p>
                    <w:p w14:paraId="33F93CE1" w14:textId="0B7476E5" w:rsidR="00254459" w:rsidRPr="00D20084" w:rsidRDefault="00254459" w:rsidP="008B5C77">
                      <w:pPr>
                        <w:pStyle w:val="Sidfot"/>
                        <w:rPr>
                          <w:szCs w:val="18"/>
                        </w:rPr>
                      </w:pPr>
                    </w:p>
                  </w:txbxContent>
                </v:textbox>
                <w10:wrap anchorx="page" anchory="page"/>
                <w10:anchorlock/>
              </v:shape>
            </w:pict>
          </mc:Fallback>
        </mc:AlternateContent>
      </w:r>
    </w:p>
    <w:p w14:paraId="2C6D769D" w14:textId="77777777" w:rsidR="00AA03E5" w:rsidRPr="00B3425E" w:rsidRDefault="00AA03E5" w:rsidP="00EA09A1">
      <w:pPr>
        <w:pStyle w:val="Sidhuvud"/>
        <w:sectPr w:rsidR="00AA03E5" w:rsidRPr="00B3425E" w:rsidSect="00FF10EA">
          <w:headerReference w:type="default" r:id="rId13"/>
          <w:footerReference w:type="default" r:id="rId14"/>
          <w:headerReference w:type="first" r:id="rId15"/>
          <w:footerReference w:type="first" r:id="rId16"/>
          <w:pgSz w:w="11906" w:h="16838"/>
          <w:pgMar w:top="567" w:right="2552" w:bottom="1701" w:left="1701" w:header="0" w:footer="567" w:gutter="0"/>
          <w:cols w:space="708"/>
          <w:titlePg/>
          <w:docGrid w:linePitch="360"/>
        </w:sectPr>
      </w:pPr>
    </w:p>
    <w:bookmarkEnd w:id="0" w:displacedByCustomXml="next"/>
    <w:sdt>
      <w:sdtPr>
        <w:rPr>
          <w:rFonts w:asciiTheme="minorHAnsi" w:hAnsiTheme="minorHAnsi"/>
          <w:b/>
          <w:bCs/>
          <w:spacing w:val="-20"/>
          <w:sz w:val="56"/>
        </w:rPr>
        <w:id w:val="1245074218"/>
        <w:placeholder>
          <w:docPart w:val="F60507B4D8534E0EB9B67418D724A266"/>
        </w:placeholder>
        <w:text w:multiLine="1"/>
      </w:sdtPr>
      <w:sdtEndPr/>
      <w:sdtContent>
        <w:p w14:paraId="19EE6677" w14:textId="0BC54999" w:rsidR="00CA2488" w:rsidRPr="00AC09F6" w:rsidRDefault="00AC09F6" w:rsidP="00725FFD">
          <w:pPr>
            <w:pStyle w:val="Rubrik"/>
            <w:spacing w:after="300"/>
            <w:ind w:right="-582"/>
            <w:rPr>
              <w:rFonts w:asciiTheme="minorHAnsi" w:hAnsiTheme="minorHAnsi"/>
              <w:b/>
              <w:bCs/>
              <w:spacing w:val="-20"/>
              <w:sz w:val="56"/>
            </w:rPr>
          </w:pPr>
          <w:r w:rsidRPr="00AC09F6">
            <w:rPr>
              <w:rFonts w:asciiTheme="minorHAnsi" w:hAnsiTheme="minorHAnsi"/>
              <w:b/>
              <w:bCs/>
              <w:spacing w:val="-20"/>
              <w:sz w:val="56"/>
            </w:rPr>
            <w:t>Vi firar 50 år och vita käppens dag!</w:t>
          </w:r>
        </w:p>
      </w:sdtContent>
    </w:sdt>
    <w:p w14:paraId="69DD90B6" w14:textId="41574122" w:rsidR="007642BE" w:rsidRDefault="00CA2488" w:rsidP="007642BE">
      <w:pPr>
        <w:pStyle w:val="Information"/>
      </w:pPr>
      <w:r w:rsidRPr="007642BE">
        <w:t>Datum</w:t>
      </w:r>
      <w:r w:rsidRPr="007642BE">
        <w:tab/>
      </w:r>
      <w:sdt>
        <w:sdtPr>
          <w:id w:val="2035454163"/>
          <w:placeholder>
            <w:docPart w:val="F6C4AF89F6084DD596A59C22551DCB35"/>
          </w:placeholder>
          <w:date w:fullDate="2026-10-15T00:00:00Z">
            <w:dateFormat w:val="yyyy-MM-dd"/>
            <w:lid w:val="sv-SE"/>
            <w:storeMappedDataAs w:val="dateTime"/>
            <w:calendar w:val="gregorian"/>
          </w:date>
        </w:sdtPr>
        <w:sdtEndPr/>
        <w:sdtContent>
          <w:r w:rsidR="00AC09F6">
            <w:t>2026-10-15</w:t>
          </w:r>
        </w:sdtContent>
      </w:sdt>
    </w:p>
    <w:p w14:paraId="740579C5" w14:textId="73AD6B02" w:rsidR="007642BE" w:rsidRDefault="007642BE" w:rsidP="007642BE">
      <w:pPr>
        <w:pStyle w:val="Information"/>
      </w:pPr>
      <w:r>
        <w:t>Tid</w:t>
      </w:r>
      <w:r>
        <w:tab/>
      </w:r>
      <w:r w:rsidR="00AC09F6">
        <w:t>14.00-16.00</w:t>
      </w:r>
    </w:p>
    <w:p w14:paraId="111D6ABD" w14:textId="2C639099" w:rsidR="00DD0795" w:rsidRDefault="007642BE" w:rsidP="00946ADB">
      <w:pPr>
        <w:pStyle w:val="Information"/>
        <w:spacing w:after="840"/>
      </w:pPr>
      <w:r>
        <w:t>Plats</w:t>
      </w:r>
      <w:r>
        <w:tab/>
      </w:r>
      <w:r w:rsidR="00AC09F6">
        <w:t>Fleminggatan 48</w:t>
      </w:r>
      <w:r w:rsidR="00286F91">
        <w:t>, 3 tr</w:t>
      </w:r>
    </w:p>
    <w:p w14:paraId="309484FD" w14:textId="1F32EE6A" w:rsidR="00DD0795" w:rsidRDefault="00C920C6" w:rsidP="000E4292">
      <w:pPr>
        <w:pStyle w:val="Rubrik1"/>
      </w:pPr>
      <w:sdt>
        <w:sdtPr>
          <w:alias w:val="Titel"/>
          <w:tag w:val=""/>
          <w:id w:val="1840964729"/>
          <w:placeholder>
            <w:docPart w:val="7BDF9F575D9D4C0B8A395F8AF6B4FCD3"/>
          </w:placeholder>
          <w:dataBinding w:prefixMappings="xmlns:ns0='http://purl.org/dc/elements/1.1/' xmlns:ns1='http://schemas.openxmlformats.org/package/2006/metadata/core-properties' " w:xpath="/ns1:coreProperties[1]/ns0:title[1]" w:storeItemID="{6C3C8BC8-F283-45AE-878A-BAB7291924A1}"/>
          <w:text/>
        </w:sdtPr>
        <w:sdtEndPr/>
        <w:sdtContent>
          <w:r w:rsidR="00286F91">
            <w:t>Ö</w:t>
          </w:r>
          <w:r w:rsidR="00AC09F6" w:rsidRPr="00AC09F6">
            <w:t>ppet hus på S</w:t>
          </w:r>
          <w:r w:rsidR="002334C9">
            <w:t>tockholms s</w:t>
          </w:r>
          <w:r w:rsidR="00AC09F6" w:rsidRPr="00AC09F6">
            <w:t>yncentral</w:t>
          </w:r>
        </w:sdtContent>
      </w:sdt>
    </w:p>
    <w:sdt>
      <w:sdtPr>
        <w:id w:val="-1906057905"/>
        <w:placeholder>
          <w:docPart w:val="83A6E210E078469D8A10993059C5D86F"/>
        </w:placeholder>
      </w:sdtPr>
      <w:sdtEndPr/>
      <w:sdtContent>
        <w:p w14:paraId="556456F1" w14:textId="5F184B0B" w:rsidR="00AC09F6" w:rsidRPr="00AC09F6" w:rsidRDefault="00AC09F6" w:rsidP="00617F7D">
          <w:pPr>
            <w:spacing w:line="320" w:lineRule="atLeast"/>
            <w:ind w:right="284"/>
            <w:rPr>
              <w:sz w:val="24"/>
              <w:szCs w:val="24"/>
            </w:rPr>
          </w:pPr>
          <w:r w:rsidRPr="00AC09F6">
            <w:rPr>
              <w:sz w:val="24"/>
              <w:szCs w:val="24"/>
            </w:rPr>
            <w:t>Möt personal</w:t>
          </w:r>
          <w:r w:rsidR="002334C9">
            <w:rPr>
              <w:sz w:val="24"/>
              <w:szCs w:val="24"/>
            </w:rPr>
            <w:t>en och l</w:t>
          </w:r>
          <w:r w:rsidRPr="00AC09F6">
            <w:rPr>
              <w:sz w:val="24"/>
              <w:szCs w:val="24"/>
            </w:rPr>
            <w:t>är dig mer om Syncentralens arbetsmetoder</w:t>
          </w:r>
          <w:r w:rsidR="002334C9">
            <w:rPr>
              <w:sz w:val="24"/>
              <w:szCs w:val="24"/>
            </w:rPr>
            <w:t>.</w:t>
          </w:r>
          <w:r w:rsidRPr="00AC09F6">
            <w:rPr>
              <w:sz w:val="24"/>
              <w:szCs w:val="24"/>
            </w:rPr>
            <w:t xml:space="preserve"> </w:t>
          </w:r>
          <w:r w:rsidR="002334C9">
            <w:rPr>
              <w:sz w:val="24"/>
              <w:szCs w:val="24"/>
            </w:rPr>
            <w:t>B</w:t>
          </w:r>
          <w:r w:rsidRPr="00AC09F6">
            <w:rPr>
              <w:sz w:val="24"/>
              <w:szCs w:val="24"/>
            </w:rPr>
            <w:t xml:space="preserve">esök ljusstudion, prova på att ha en egen synnedsättning och att använda vita käppen! </w:t>
          </w:r>
        </w:p>
        <w:p w14:paraId="166050D6" w14:textId="664454D0" w:rsidR="00254459" w:rsidRDefault="00AC09F6" w:rsidP="00617F7D">
          <w:pPr>
            <w:spacing w:line="320" w:lineRule="atLeast"/>
            <w:ind w:right="284"/>
            <w:rPr>
              <w:sz w:val="24"/>
              <w:szCs w:val="24"/>
            </w:rPr>
          </w:pPr>
          <w:r w:rsidRPr="00AC09F6">
            <w:rPr>
              <w:sz w:val="24"/>
              <w:szCs w:val="24"/>
            </w:rPr>
            <w:t>S</w:t>
          </w:r>
          <w:r w:rsidR="002334C9">
            <w:rPr>
              <w:sz w:val="24"/>
              <w:szCs w:val="24"/>
            </w:rPr>
            <w:t>tockholms s</w:t>
          </w:r>
          <w:r w:rsidRPr="00AC09F6">
            <w:rPr>
              <w:sz w:val="24"/>
              <w:szCs w:val="24"/>
            </w:rPr>
            <w:t xml:space="preserve">yncentral är en länsövergripande specialistverksamhet för </w:t>
          </w:r>
          <w:r w:rsidR="00254459">
            <w:rPr>
              <w:sz w:val="24"/>
              <w:szCs w:val="24"/>
            </w:rPr>
            <w:t>barn och vuxna</w:t>
          </w:r>
          <w:r w:rsidRPr="00AC09F6">
            <w:rPr>
              <w:sz w:val="24"/>
              <w:szCs w:val="24"/>
            </w:rPr>
            <w:t xml:space="preserve"> med synnedsättning och blindhet</w:t>
          </w:r>
          <w:r>
            <w:rPr>
              <w:sz w:val="24"/>
              <w:szCs w:val="24"/>
            </w:rPr>
            <w:t xml:space="preserve"> som bor i Stockholms län.</w:t>
          </w:r>
          <w:r w:rsidRPr="00AC09F6">
            <w:rPr>
              <w:sz w:val="24"/>
              <w:szCs w:val="24"/>
            </w:rPr>
            <w:t xml:space="preserve"> </w:t>
          </w:r>
          <w:r w:rsidR="00254459">
            <w:rPr>
              <w:sz w:val="24"/>
              <w:szCs w:val="24"/>
            </w:rPr>
            <w:t>I år f</w:t>
          </w:r>
          <w:r>
            <w:rPr>
              <w:sz w:val="24"/>
              <w:szCs w:val="24"/>
            </w:rPr>
            <w:t xml:space="preserve">irar </w:t>
          </w:r>
          <w:r w:rsidR="00254459">
            <w:rPr>
              <w:sz w:val="24"/>
              <w:szCs w:val="24"/>
            </w:rPr>
            <w:t xml:space="preserve">vi </w:t>
          </w:r>
          <w:r>
            <w:rPr>
              <w:sz w:val="24"/>
              <w:szCs w:val="24"/>
            </w:rPr>
            <w:t>50 år!</w:t>
          </w:r>
          <w:r w:rsidR="00254459">
            <w:rPr>
              <w:sz w:val="24"/>
              <w:szCs w:val="24"/>
            </w:rPr>
            <w:t xml:space="preserve"> </w:t>
          </w:r>
        </w:p>
        <w:p w14:paraId="05684C19" w14:textId="61F1DAB6" w:rsidR="00AC09F6" w:rsidRPr="00AC09F6" w:rsidRDefault="00254459" w:rsidP="00617F7D">
          <w:pPr>
            <w:spacing w:line="320" w:lineRule="atLeast"/>
            <w:ind w:right="284"/>
            <w:rPr>
              <w:sz w:val="24"/>
              <w:szCs w:val="24"/>
            </w:rPr>
          </w:pPr>
          <w:r>
            <w:rPr>
              <w:sz w:val="24"/>
              <w:szCs w:val="24"/>
            </w:rPr>
            <w:t>Vårt</w:t>
          </w:r>
          <w:r w:rsidR="00AC09F6" w:rsidRPr="00AC09F6">
            <w:rPr>
              <w:sz w:val="24"/>
              <w:szCs w:val="24"/>
            </w:rPr>
            <w:t xml:space="preserve"> uppdrag är att ge personer med synnedsättning goda förutsättningar att klara sitt dagliga liv, ökad livskvalitet, självständighet samt ett aktivt deltagande i samhällslivet. </w:t>
          </w:r>
        </w:p>
        <w:p w14:paraId="5D8C8A58" w14:textId="77777777" w:rsidR="00254459" w:rsidRDefault="00AC09F6" w:rsidP="00254459">
          <w:pPr>
            <w:spacing w:line="320" w:lineRule="atLeast"/>
            <w:ind w:right="284"/>
          </w:pPr>
          <w:r>
            <w:rPr>
              <w:sz w:val="24"/>
              <w:szCs w:val="24"/>
            </w:rPr>
            <w:t>Den v</w:t>
          </w:r>
          <w:r w:rsidRPr="00AC09F6">
            <w:rPr>
              <w:sz w:val="24"/>
              <w:szCs w:val="24"/>
            </w:rPr>
            <w:t xml:space="preserve">ita käppen är det bästa hjälpmedlet för att undvika hinder och för att visa omgivningen att användaren har en synnedsättning. Det är ett av de äldsta hjälpmedlen för synskadade. Personer som använder den vita käppen kan orientera sig i olika miljöer. Den vita käppen är också en signal för trafikanter att visa hänsyn. </w:t>
          </w:r>
          <w:r w:rsidR="00286F91" w:rsidRPr="00286F91">
            <w:rPr>
              <w:sz w:val="24"/>
              <w:szCs w:val="24"/>
            </w:rPr>
            <w:t>Vita käppens dag är 15 oktober</w:t>
          </w:r>
          <w:r w:rsidR="00286F91">
            <w:rPr>
              <w:sz w:val="24"/>
              <w:szCs w:val="24"/>
            </w:rPr>
            <w:t>.</w:t>
          </w:r>
        </w:p>
      </w:sdtContent>
    </w:sdt>
    <w:p w14:paraId="7AF69773" w14:textId="77777777" w:rsidR="002830B4" w:rsidRDefault="002830B4" w:rsidP="00254459">
      <w:pPr>
        <w:spacing w:line="320" w:lineRule="atLeast"/>
        <w:ind w:right="284"/>
        <w:rPr>
          <w:b/>
          <w:bCs/>
          <w:i/>
          <w:iCs/>
          <w:sz w:val="32"/>
          <w:szCs w:val="32"/>
        </w:rPr>
      </w:pPr>
    </w:p>
    <w:p w14:paraId="062B42DB" w14:textId="45B63AB2" w:rsidR="00254459" w:rsidRPr="00254459" w:rsidRDefault="00AC09F6" w:rsidP="00254459">
      <w:pPr>
        <w:spacing w:line="320" w:lineRule="atLeast"/>
        <w:ind w:right="284"/>
        <w:rPr>
          <w:sz w:val="24"/>
          <w:szCs w:val="24"/>
        </w:rPr>
      </w:pPr>
      <w:r w:rsidRPr="00AC09F6">
        <w:rPr>
          <w:b/>
          <w:bCs/>
          <w:i/>
          <w:iCs/>
          <w:sz w:val="32"/>
          <w:szCs w:val="32"/>
        </w:rPr>
        <w:t>Välkommen!</w:t>
      </w:r>
      <w:r w:rsidR="00254459" w:rsidRPr="00254459">
        <w:rPr>
          <w:b/>
          <w:bCs/>
          <w:i/>
          <w:iCs/>
          <w:noProof/>
          <w:sz w:val="32"/>
          <w:szCs w:val="32"/>
        </w:rPr>
        <w:t xml:space="preserve"> </w:t>
      </w:r>
    </w:p>
    <w:sectPr w:rsidR="00254459" w:rsidRPr="00254459" w:rsidSect="00BE5E04">
      <w:type w:val="continuous"/>
      <w:pgSz w:w="11906" w:h="16838"/>
      <w:pgMar w:top="567" w:right="2552" w:bottom="1701" w:left="1985"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8FC13" w14:textId="77777777" w:rsidR="00C920C6" w:rsidRDefault="00C920C6" w:rsidP="00813C78">
      <w:pPr>
        <w:spacing w:after="0" w:line="240" w:lineRule="auto"/>
      </w:pPr>
      <w:r>
        <w:separator/>
      </w:r>
    </w:p>
  </w:endnote>
  <w:endnote w:type="continuationSeparator" w:id="0">
    <w:p w14:paraId="79FB8B43" w14:textId="77777777" w:rsidR="00C920C6" w:rsidRDefault="00C920C6" w:rsidP="0081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Hei">
    <w:panose1 w:val="02010600030101010101"/>
    <w:charset w:val="86"/>
    <w:family w:val="modern"/>
    <w:pitch w:val="fixed"/>
    <w:sig w:usb0="800002BF" w:usb1="38CF7CFA" w:usb2="00000016" w:usb3="00000000" w:csb0="00040001" w:csb1="00000000"/>
  </w:font>
  <w:font w:name="Aptos SemiBold">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4DEF" w14:textId="77777777" w:rsidR="005620B6" w:rsidRDefault="00DE4EB3" w:rsidP="005620B6">
    <w:pPr>
      <w:pStyle w:val="Sidfot"/>
      <w:spacing w:before="1500"/>
    </w:pPr>
    <w:r>
      <w:rPr>
        <w:noProof/>
      </w:rPr>
      <mc:AlternateContent>
        <mc:Choice Requires="wps">
          <w:drawing>
            <wp:anchor distT="0" distB="0" distL="114300" distR="114300" simplePos="0" relativeHeight="251673600" behindDoc="0" locked="1" layoutInCell="1" allowOverlap="1" wp14:anchorId="3178CC3F" wp14:editId="024060E3">
              <wp:simplePos x="0" y="0"/>
              <wp:positionH relativeFrom="column">
                <wp:posOffset>-627380</wp:posOffset>
              </wp:positionH>
              <wp:positionV relativeFrom="page">
                <wp:posOffset>1158240</wp:posOffset>
              </wp:positionV>
              <wp:extent cx="6300000" cy="8370000"/>
              <wp:effectExtent l="0" t="0" r="5715" b="0"/>
              <wp:wrapNone/>
              <wp:docPr id="1293026625" name="Bild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00000" cy="8370000"/>
                      </a:xfrm>
                      <a:custGeom>
                        <a:avLst/>
                        <a:gdLst>
                          <a:gd name="connsiteX0" fmla="*/ 0 w 9399142"/>
                          <a:gd name="connsiteY0" fmla="*/ 0 h 12734545"/>
                          <a:gd name="connsiteX1" fmla="*/ 0 w 9399142"/>
                          <a:gd name="connsiteY1" fmla="*/ 12734546 h 12734545"/>
                          <a:gd name="connsiteX2" fmla="*/ 6872514 w 9399142"/>
                          <a:gd name="connsiteY2" fmla="*/ 12734546 h 12734545"/>
                          <a:gd name="connsiteX3" fmla="*/ 9399143 w 9399142"/>
                          <a:gd name="connsiteY3" fmla="*/ 10207887 h 12734545"/>
                          <a:gd name="connsiteX4" fmla="*/ 9399143 w 9399142"/>
                          <a:gd name="connsiteY4" fmla="*/ 0 h 12734545"/>
                          <a:gd name="connsiteX5" fmla="*/ 0 w 9399142"/>
                          <a:gd name="connsiteY5" fmla="*/ 0 h 127345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99142" h="12734545">
                            <a:moveTo>
                              <a:pt x="0" y="0"/>
                            </a:moveTo>
                            <a:lnTo>
                              <a:pt x="0" y="12734546"/>
                            </a:lnTo>
                            <a:lnTo>
                              <a:pt x="6872514" y="12734546"/>
                            </a:lnTo>
                            <a:cubicBezTo>
                              <a:pt x="8267952" y="12734546"/>
                              <a:pt x="9399143" y="11603343"/>
                              <a:pt x="9399143" y="10207887"/>
                            </a:cubicBezTo>
                            <a:lnTo>
                              <a:pt x="9399143" y="0"/>
                            </a:lnTo>
                            <a:lnTo>
                              <a:pt x="0" y="0"/>
                            </a:lnTo>
                            <a:close/>
                          </a:path>
                        </a:pathLst>
                      </a:custGeom>
                      <a:solidFill>
                        <a:srgbClr val="EDF6DD"/>
                      </a:solidFill>
                      <a:ln w="12704"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52EEF" id="Bild 1" o:spid="_x0000_s1026" alt="&quot;&quot;" style="position:absolute;margin-left:-49.4pt;margin-top:91.2pt;width:496.05pt;height:65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9399142,1273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" path="m,l,12734546r6872514,c8267952,12734546,9399143,11603343,9399143,10207887l9399143,,,xe" fillcolor="#edf6dd" stroked="f" strokeweight=".35289mm">
              <v:stroke joinstyle="miter"/>
              <v:path arrowok="t" o:connecttype="custom" o:connectlocs="0,0;0,8370001;4606467,8370001;6300001,6709310;6300001,0;0,0" o:connectangles="0,0,0,0,0,0"/>
              <w10:wrap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30F1" w14:textId="77777777" w:rsidR="00155A33" w:rsidRDefault="00155A33" w:rsidP="00FF10EA">
    <w:pPr>
      <w:pStyle w:val="Sidfot"/>
      <w:spacing w:before="15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30636" w14:textId="77777777" w:rsidR="00C920C6" w:rsidRDefault="00C920C6" w:rsidP="00813C78">
      <w:pPr>
        <w:spacing w:after="0" w:line="240" w:lineRule="auto"/>
      </w:pPr>
      <w:r>
        <w:separator/>
      </w:r>
    </w:p>
  </w:footnote>
  <w:footnote w:type="continuationSeparator" w:id="0">
    <w:p w14:paraId="13D1E1A2" w14:textId="77777777" w:rsidR="00C920C6" w:rsidRDefault="00C920C6" w:rsidP="00813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A5D1F" w14:textId="77777777" w:rsidR="005620B6" w:rsidRDefault="00580D26" w:rsidP="00A70F68">
    <w:pPr>
      <w:pStyle w:val="Sidhuvud"/>
      <w:spacing w:after="1740"/>
    </w:pPr>
    <w:r w:rsidRPr="00B3425E">
      <w:rPr>
        <w:noProof/>
      </w:rPr>
      <w:drawing>
        <wp:anchor distT="0" distB="0" distL="114300" distR="114300" simplePos="0" relativeHeight="251669504" behindDoc="0" locked="1" layoutInCell="1" allowOverlap="1" wp14:anchorId="59A51477" wp14:editId="2D0EF279">
          <wp:simplePos x="0" y="0"/>
          <wp:positionH relativeFrom="page">
            <wp:posOffset>629920</wp:posOffset>
          </wp:positionH>
          <wp:positionV relativeFrom="page">
            <wp:posOffset>360045</wp:posOffset>
          </wp:positionV>
          <wp:extent cx="1404000" cy="316800"/>
          <wp:effectExtent l="0" t="0" r="5715" b="7620"/>
          <wp:wrapNone/>
          <wp:docPr id="67715243" name="Bild 4" descr="Region Stockholm,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612185" name="Bild 4" descr="Region Stockholm, logotyp."/>
                  <pic:cNvPicPr/>
                </pic:nvPicPr>
                <pic:blipFill>
                  <a:blip r:embed="rId1">
                    <a:extLst>
                      <a:ext uri="{96DAC541-7B7A-43D3-8B79-37D633B846F1}">
                        <asvg:svgBlip xmlns:asvg="http://schemas.microsoft.com/office/drawing/2016/SVG/main" r:embed="rId2"/>
                      </a:ext>
                    </a:extLst>
                  </a:blip>
                  <a:stretch>
                    <a:fillRect/>
                  </a:stretch>
                </pic:blipFill>
                <pic:spPr>
                  <a:xfrm>
                    <a:off x="0" y="0"/>
                    <a:ext cx="1404000" cy="31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8AB4" w14:textId="77777777" w:rsidR="00434CDA" w:rsidRDefault="00DE4EB3">
    <w:pPr>
      <w:pStyle w:val="Sidhuvud"/>
    </w:pPr>
    <w:r>
      <w:rPr>
        <w:noProof/>
      </w:rPr>
      <mc:AlternateContent>
        <mc:Choice Requires="wps">
          <w:drawing>
            <wp:anchor distT="0" distB="0" distL="114300" distR="114300" simplePos="0" relativeHeight="251675648" behindDoc="0" locked="1" layoutInCell="1" allowOverlap="1" wp14:anchorId="7AD18954" wp14:editId="538E4371">
              <wp:simplePos x="0" y="0"/>
              <wp:positionH relativeFrom="column">
                <wp:posOffset>-447675</wp:posOffset>
              </wp:positionH>
              <wp:positionV relativeFrom="page">
                <wp:posOffset>1162050</wp:posOffset>
              </wp:positionV>
              <wp:extent cx="6300000" cy="8370000"/>
              <wp:effectExtent l="0" t="0" r="5715" b="0"/>
              <wp:wrapNone/>
              <wp:docPr id="586049426" name="Bild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00000" cy="8370000"/>
                      </a:xfrm>
                      <a:custGeom>
                        <a:avLst/>
                        <a:gdLst>
                          <a:gd name="connsiteX0" fmla="*/ 0 w 9399142"/>
                          <a:gd name="connsiteY0" fmla="*/ 0 h 12734545"/>
                          <a:gd name="connsiteX1" fmla="*/ 0 w 9399142"/>
                          <a:gd name="connsiteY1" fmla="*/ 12734546 h 12734545"/>
                          <a:gd name="connsiteX2" fmla="*/ 6872514 w 9399142"/>
                          <a:gd name="connsiteY2" fmla="*/ 12734546 h 12734545"/>
                          <a:gd name="connsiteX3" fmla="*/ 9399143 w 9399142"/>
                          <a:gd name="connsiteY3" fmla="*/ 10207887 h 12734545"/>
                          <a:gd name="connsiteX4" fmla="*/ 9399143 w 9399142"/>
                          <a:gd name="connsiteY4" fmla="*/ 0 h 12734545"/>
                          <a:gd name="connsiteX5" fmla="*/ 0 w 9399142"/>
                          <a:gd name="connsiteY5" fmla="*/ 0 h 127345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99142" h="12734545">
                            <a:moveTo>
                              <a:pt x="0" y="0"/>
                            </a:moveTo>
                            <a:lnTo>
                              <a:pt x="0" y="12734546"/>
                            </a:lnTo>
                            <a:lnTo>
                              <a:pt x="6872514" y="12734546"/>
                            </a:lnTo>
                            <a:cubicBezTo>
                              <a:pt x="8267952" y="12734546"/>
                              <a:pt x="9399143" y="11603343"/>
                              <a:pt x="9399143" y="10207887"/>
                            </a:cubicBezTo>
                            <a:lnTo>
                              <a:pt x="9399143" y="0"/>
                            </a:lnTo>
                            <a:lnTo>
                              <a:pt x="0" y="0"/>
                            </a:lnTo>
                            <a:close/>
                          </a:path>
                        </a:pathLst>
                      </a:custGeom>
                      <a:solidFill>
                        <a:srgbClr val="EDF6DD"/>
                      </a:solidFill>
                      <a:ln w="12704"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8CC29" id="Bild 1" o:spid="_x0000_s1026" alt="&quot;&quot;" style="position:absolute;margin-left:-35.25pt;margin-top:91.5pt;width:496.05pt;height:65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9399142,1273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" path="m,l,12734546r6872514,c8267952,12734546,9399143,11603343,9399143,10207887l9399143,,,xe" fillcolor="#edf6dd" stroked="f" strokeweight=".35289mm">
              <v:stroke joinstyle="miter"/>
              <v:path arrowok="t" o:connecttype="custom" o:connectlocs="0,0;0,8370001;4606467,8370001;6300001,6709310;6300001,0;0,0" o:connectangles="0,0,0,0,0,0"/>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B2E4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940A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5C60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229F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48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4ACB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E73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0470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CC45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7A46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412B46"/>
    <w:multiLevelType w:val="multilevel"/>
    <w:tmpl w:val="B8CAC588"/>
    <w:lvl w:ilvl="0">
      <w:start w:val="1"/>
      <w:numFmt w:val="decimal"/>
      <w:pStyle w:val="Noter"/>
      <w:suff w:val="space"/>
      <w:lvlText w:val="Not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16B4260A"/>
    <w:multiLevelType w:val="multilevel"/>
    <w:tmpl w:val="2A86A740"/>
    <w:lvl w:ilvl="0">
      <w:start w:val="1"/>
      <w:numFmt w:val="bullet"/>
      <w:pStyle w:val="Punktlista"/>
      <w:lvlText w:val="•"/>
      <w:lvlJc w:val="left"/>
      <w:pPr>
        <w:ind w:left="357" w:hanging="357"/>
      </w:pPr>
      <w:rPr>
        <w:rFonts w:ascii="Calibri" w:hAnsi="Calibri" w:hint="default"/>
        <w:color w:val="auto"/>
      </w:rPr>
    </w:lvl>
    <w:lvl w:ilvl="1">
      <w:start w:val="1"/>
      <w:numFmt w:val="bullet"/>
      <w:lvlText w:val="•"/>
      <w:lvlJc w:val="left"/>
      <w:pPr>
        <w:ind w:left="714" w:hanging="357"/>
      </w:pPr>
      <w:rPr>
        <w:rFonts w:ascii="Calibri" w:hAnsi="Calibri" w:hint="default"/>
        <w:color w:val="auto"/>
      </w:rPr>
    </w:lvl>
    <w:lvl w:ilvl="2">
      <w:start w:val="1"/>
      <w:numFmt w:val="bullet"/>
      <w:lvlText w:val="•"/>
      <w:lvlJc w:val="left"/>
      <w:pPr>
        <w:ind w:left="1071" w:hanging="357"/>
      </w:pPr>
      <w:rPr>
        <w:rFonts w:ascii="Calibri" w:hAnsi="Calibri" w:hint="default"/>
        <w:color w:val="auto"/>
      </w:rPr>
    </w:lvl>
    <w:lvl w:ilvl="3">
      <w:start w:val="1"/>
      <w:numFmt w:val="bullet"/>
      <w:pStyle w:val="Punktlista4"/>
      <w:lvlText w:val="•"/>
      <w:lvlJc w:val="left"/>
      <w:pPr>
        <w:ind w:left="1428" w:hanging="357"/>
      </w:pPr>
      <w:rPr>
        <w:rFonts w:ascii="Calibri" w:hAnsi="Calibri" w:hint="default"/>
        <w:color w:val="auto"/>
      </w:rPr>
    </w:lvl>
    <w:lvl w:ilvl="4">
      <w:start w:val="1"/>
      <w:numFmt w:val="bullet"/>
      <w:pStyle w:val="Punktlista5"/>
      <w:lvlText w:val="•"/>
      <w:lvlJc w:val="left"/>
      <w:pPr>
        <w:ind w:left="1785" w:hanging="357"/>
      </w:pPr>
      <w:rPr>
        <w:rFonts w:ascii="Calibri" w:hAnsi="Calibri" w:hint="default"/>
        <w:color w:val="auto"/>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2" w15:restartNumberingAfterBreak="0">
    <w:nsid w:val="4A1B243C"/>
    <w:multiLevelType w:val="hybridMultilevel"/>
    <w:tmpl w:val="9FCE423A"/>
    <w:lvl w:ilvl="0" w:tplc="3CA86228">
      <w:start w:val="1"/>
      <w:numFmt w:val="bullet"/>
      <w:pStyle w:val="Punktlista2"/>
      <w:lvlText w:val="̶"/>
      <w:lvlJc w:val="left"/>
      <w:pPr>
        <w:ind w:left="1077" w:hanging="360"/>
      </w:pPr>
      <w:rPr>
        <w:rFonts w:ascii="Calibri" w:hAnsi="Calibri"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5A2347FA"/>
    <w:multiLevelType w:val="hybridMultilevel"/>
    <w:tmpl w:val="EAD8F7B8"/>
    <w:lvl w:ilvl="0" w:tplc="3ED4CA86">
      <w:start w:val="1"/>
      <w:numFmt w:val="bullet"/>
      <w:pStyle w:val="Punktlista3"/>
      <w:lvlText w:val="̶"/>
      <w:lvlJc w:val="left"/>
      <w:pPr>
        <w:ind w:left="1434" w:hanging="360"/>
      </w:pPr>
      <w:rPr>
        <w:rFonts w:ascii="Calibri" w:hAnsi="Calibri" w:hint="default"/>
      </w:rPr>
    </w:lvl>
    <w:lvl w:ilvl="1" w:tplc="041D0003" w:tentative="1">
      <w:start w:val="1"/>
      <w:numFmt w:val="bullet"/>
      <w:lvlText w:val="o"/>
      <w:lvlJc w:val="left"/>
      <w:pPr>
        <w:ind w:left="2154" w:hanging="360"/>
      </w:pPr>
      <w:rPr>
        <w:rFonts w:ascii="Courier New" w:hAnsi="Courier New" w:cs="Courier New" w:hint="default"/>
      </w:rPr>
    </w:lvl>
    <w:lvl w:ilvl="2" w:tplc="041D0005" w:tentative="1">
      <w:start w:val="1"/>
      <w:numFmt w:val="bullet"/>
      <w:lvlText w:val=""/>
      <w:lvlJc w:val="left"/>
      <w:pPr>
        <w:ind w:left="2874" w:hanging="360"/>
      </w:pPr>
      <w:rPr>
        <w:rFonts w:ascii="Wingdings" w:hAnsi="Wingdings" w:hint="default"/>
      </w:rPr>
    </w:lvl>
    <w:lvl w:ilvl="3" w:tplc="041D0001" w:tentative="1">
      <w:start w:val="1"/>
      <w:numFmt w:val="bullet"/>
      <w:lvlText w:val=""/>
      <w:lvlJc w:val="left"/>
      <w:pPr>
        <w:ind w:left="3594" w:hanging="360"/>
      </w:pPr>
      <w:rPr>
        <w:rFonts w:ascii="Symbol" w:hAnsi="Symbol" w:hint="default"/>
      </w:rPr>
    </w:lvl>
    <w:lvl w:ilvl="4" w:tplc="041D0003" w:tentative="1">
      <w:start w:val="1"/>
      <w:numFmt w:val="bullet"/>
      <w:lvlText w:val="o"/>
      <w:lvlJc w:val="left"/>
      <w:pPr>
        <w:ind w:left="4314" w:hanging="360"/>
      </w:pPr>
      <w:rPr>
        <w:rFonts w:ascii="Courier New" w:hAnsi="Courier New" w:cs="Courier New" w:hint="default"/>
      </w:rPr>
    </w:lvl>
    <w:lvl w:ilvl="5" w:tplc="041D0005" w:tentative="1">
      <w:start w:val="1"/>
      <w:numFmt w:val="bullet"/>
      <w:lvlText w:val=""/>
      <w:lvlJc w:val="left"/>
      <w:pPr>
        <w:ind w:left="5034" w:hanging="360"/>
      </w:pPr>
      <w:rPr>
        <w:rFonts w:ascii="Wingdings" w:hAnsi="Wingdings" w:hint="default"/>
      </w:rPr>
    </w:lvl>
    <w:lvl w:ilvl="6" w:tplc="041D0001" w:tentative="1">
      <w:start w:val="1"/>
      <w:numFmt w:val="bullet"/>
      <w:lvlText w:val=""/>
      <w:lvlJc w:val="left"/>
      <w:pPr>
        <w:ind w:left="5754" w:hanging="360"/>
      </w:pPr>
      <w:rPr>
        <w:rFonts w:ascii="Symbol" w:hAnsi="Symbol" w:hint="default"/>
      </w:rPr>
    </w:lvl>
    <w:lvl w:ilvl="7" w:tplc="041D0003" w:tentative="1">
      <w:start w:val="1"/>
      <w:numFmt w:val="bullet"/>
      <w:lvlText w:val="o"/>
      <w:lvlJc w:val="left"/>
      <w:pPr>
        <w:ind w:left="6474" w:hanging="360"/>
      </w:pPr>
      <w:rPr>
        <w:rFonts w:ascii="Courier New" w:hAnsi="Courier New" w:cs="Courier New" w:hint="default"/>
      </w:rPr>
    </w:lvl>
    <w:lvl w:ilvl="8" w:tplc="041D0005" w:tentative="1">
      <w:start w:val="1"/>
      <w:numFmt w:val="bullet"/>
      <w:lvlText w:val=""/>
      <w:lvlJc w:val="left"/>
      <w:pPr>
        <w:ind w:left="7194" w:hanging="360"/>
      </w:pPr>
      <w:rPr>
        <w:rFonts w:ascii="Wingdings" w:hAnsi="Wingdings" w:hint="default"/>
      </w:rPr>
    </w:lvl>
  </w:abstractNum>
  <w:abstractNum w:abstractNumId="14" w15:restartNumberingAfterBreak="0">
    <w:nsid w:val="5DCC16EE"/>
    <w:multiLevelType w:val="multilevel"/>
    <w:tmpl w:val="9DB227C6"/>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left"/>
      <w:pPr>
        <w:ind w:left="1071" w:hanging="357"/>
      </w:pPr>
      <w:rPr>
        <w:rFonts w:hint="default"/>
      </w:rPr>
    </w:lvl>
    <w:lvl w:ilvl="3">
      <w:start w:val="1"/>
      <w:numFmt w:val="decimal"/>
      <w:pStyle w:val="Numreradlista4"/>
      <w:lvlText w:val="%4)"/>
      <w:lvlJc w:val="left"/>
      <w:pPr>
        <w:ind w:left="1428" w:hanging="357"/>
      </w:pPr>
      <w:rPr>
        <w:rFonts w:hint="default"/>
      </w:rPr>
    </w:lvl>
    <w:lvl w:ilvl="4">
      <w:start w:val="1"/>
      <w:numFmt w:val="lowerLetter"/>
      <w:pStyle w:val="Numreradlista5"/>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5" w15:restartNumberingAfterBreak="0">
    <w:nsid w:val="787F02E3"/>
    <w:multiLevelType w:val="multilevel"/>
    <w:tmpl w:val="CEF41A94"/>
    <w:lvl w:ilvl="0">
      <w:start w:val="1"/>
      <w:numFmt w:val="decimal"/>
      <w:pStyle w:val="Numreradrubrik1"/>
      <w:suff w:val="space"/>
      <w:lvlText w:val="%1."/>
      <w:lvlJc w:val="left"/>
      <w:pPr>
        <w:ind w:left="340" w:hanging="340"/>
      </w:pPr>
      <w:rPr>
        <w:rFonts w:hint="default"/>
      </w:rPr>
    </w:lvl>
    <w:lvl w:ilvl="1">
      <w:start w:val="1"/>
      <w:numFmt w:val="decimal"/>
      <w:pStyle w:val="Numreradrubrik2"/>
      <w:suff w:val="space"/>
      <w:lvlText w:val="%1.%2."/>
      <w:lvlJc w:val="left"/>
      <w:pPr>
        <w:ind w:left="680" w:hanging="680"/>
      </w:pPr>
      <w:rPr>
        <w:rFonts w:hint="default"/>
      </w:rPr>
    </w:lvl>
    <w:lvl w:ilvl="2">
      <w:start w:val="1"/>
      <w:numFmt w:val="decimal"/>
      <w:pStyle w:val="Numreradrubrik3"/>
      <w:suff w:val="space"/>
      <w:lvlText w:val="%1.%2.%3."/>
      <w:lvlJc w:val="left"/>
      <w:pPr>
        <w:ind w:left="680" w:hanging="680"/>
      </w:pPr>
      <w:rPr>
        <w:rFonts w:hint="default"/>
      </w:rPr>
    </w:lvl>
    <w:lvl w:ilvl="3">
      <w:start w:val="1"/>
      <w:numFmt w:val="decimal"/>
      <w:pStyle w:val="Numreradrubrik4"/>
      <w:suff w:val="space"/>
      <w:lvlText w:val="%1.%2.%3.%4."/>
      <w:lvlJc w:val="left"/>
      <w:pPr>
        <w:ind w:left="1021" w:hanging="1021"/>
      </w:pPr>
      <w:rPr>
        <w:rFonts w:hint="default"/>
      </w:rPr>
    </w:lvl>
    <w:lvl w:ilvl="4">
      <w:start w:val="1"/>
      <w:numFmt w:val="bullet"/>
      <w:lvlText w:val="•"/>
      <w:lvlJc w:val="left"/>
      <w:pPr>
        <w:ind w:left="1785" w:hanging="357"/>
      </w:pPr>
      <w:rPr>
        <w:rFonts w:ascii="Calibri" w:hAnsi="Calibri" w:hint="default"/>
        <w:color w:val="auto"/>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16cid:durableId="76637706">
    <w:abstractNumId w:val="11"/>
  </w:num>
  <w:num w:numId="2" w16cid:durableId="766777609">
    <w:abstractNumId w:val="7"/>
  </w:num>
  <w:num w:numId="3" w16cid:durableId="1532498267">
    <w:abstractNumId w:val="6"/>
  </w:num>
  <w:num w:numId="4" w16cid:durableId="320929972">
    <w:abstractNumId w:val="5"/>
  </w:num>
  <w:num w:numId="5" w16cid:durableId="1199590138">
    <w:abstractNumId w:val="4"/>
  </w:num>
  <w:num w:numId="6" w16cid:durableId="1949000127">
    <w:abstractNumId w:val="14"/>
  </w:num>
  <w:num w:numId="7" w16cid:durableId="156461084">
    <w:abstractNumId w:val="3"/>
  </w:num>
  <w:num w:numId="8" w16cid:durableId="1680738018">
    <w:abstractNumId w:val="2"/>
  </w:num>
  <w:num w:numId="9" w16cid:durableId="988361324">
    <w:abstractNumId w:val="1"/>
  </w:num>
  <w:num w:numId="10" w16cid:durableId="525868491">
    <w:abstractNumId w:val="0"/>
  </w:num>
  <w:num w:numId="11" w16cid:durableId="249076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5946">
    <w:abstractNumId w:val="10"/>
  </w:num>
  <w:num w:numId="13" w16cid:durableId="1364133316">
    <w:abstractNumId w:val="8"/>
  </w:num>
  <w:num w:numId="14" w16cid:durableId="9959566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93571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4160312">
    <w:abstractNumId w:val="9"/>
  </w:num>
  <w:num w:numId="17" w16cid:durableId="2132625687">
    <w:abstractNumId w:val="12"/>
  </w:num>
  <w:num w:numId="18" w16cid:durableId="254900294">
    <w:abstractNumId w:val="13"/>
  </w:num>
  <w:num w:numId="19" w16cid:durableId="80874422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9F6"/>
    <w:rsid w:val="00000EDB"/>
    <w:rsid w:val="00005105"/>
    <w:rsid w:val="00005C4C"/>
    <w:rsid w:val="0001449C"/>
    <w:rsid w:val="000316A2"/>
    <w:rsid w:val="00031DAC"/>
    <w:rsid w:val="00043C87"/>
    <w:rsid w:val="0005506F"/>
    <w:rsid w:val="0005593D"/>
    <w:rsid w:val="00057E72"/>
    <w:rsid w:val="0006184F"/>
    <w:rsid w:val="000678A1"/>
    <w:rsid w:val="000748EA"/>
    <w:rsid w:val="00076184"/>
    <w:rsid w:val="000A4A20"/>
    <w:rsid w:val="000A7DF0"/>
    <w:rsid w:val="000B1DB5"/>
    <w:rsid w:val="000B527B"/>
    <w:rsid w:val="000C07EC"/>
    <w:rsid w:val="000D01A8"/>
    <w:rsid w:val="000E4292"/>
    <w:rsid w:val="000F4500"/>
    <w:rsid w:val="000F787B"/>
    <w:rsid w:val="0010016A"/>
    <w:rsid w:val="00100B0C"/>
    <w:rsid w:val="00107406"/>
    <w:rsid w:val="001125DC"/>
    <w:rsid w:val="001155AB"/>
    <w:rsid w:val="0012049C"/>
    <w:rsid w:val="0012054D"/>
    <w:rsid w:val="001216C8"/>
    <w:rsid w:val="00122563"/>
    <w:rsid w:val="00132596"/>
    <w:rsid w:val="00152A95"/>
    <w:rsid w:val="00154892"/>
    <w:rsid w:val="00154B20"/>
    <w:rsid w:val="00155A33"/>
    <w:rsid w:val="00155DB4"/>
    <w:rsid w:val="00172BCE"/>
    <w:rsid w:val="00191E32"/>
    <w:rsid w:val="001A4567"/>
    <w:rsid w:val="001B6020"/>
    <w:rsid w:val="001B66B8"/>
    <w:rsid w:val="001C17D3"/>
    <w:rsid w:val="001C654C"/>
    <w:rsid w:val="001D27C3"/>
    <w:rsid w:val="001D44CB"/>
    <w:rsid w:val="001D596C"/>
    <w:rsid w:val="001F1063"/>
    <w:rsid w:val="00204B78"/>
    <w:rsid w:val="00215DF1"/>
    <w:rsid w:val="002223DE"/>
    <w:rsid w:val="00224BB0"/>
    <w:rsid w:val="002334C9"/>
    <w:rsid w:val="00247F6A"/>
    <w:rsid w:val="00254459"/>
    <w:rsid w:val="00281D5B"/>
    <w:rsid w:val="002830B4"/>
    <w:rsid w:val="00286F91"/>
    <w:rsid w:val="00291290"/>
    <w:rsid w:val="00296CE9"/>
    <w:rsid w:val="002A08A7"/>
    <w:rsid w:val="002B4C90"/>
    <w:rsid w:val="002C43AD"/>
    <w:rsid w:val="002D3705"/>
    <w:rsid w:val="002F2AE6"/>
    <w:rsid w:val="0030643B"/>
    <w:rsid w:val="003232C9"/>
    <w:rsid w:val="00326839"/>
    <w:rsid w:val="00337506"/>
    <w:rsid w:val="00362CE7"/>
    <w:rsid w:val="003807A5"/>
    <w:rsid w:val="003911E9"/>
    <w:rsid w:val="003927D7"/>
    <w:rsid w:val="00392967"/>
    <w:rsid w:val="00392A8C"/>
    <w:rsid w:val="0039506D"/>
    <w:rsid w:val="0039558E"/>
    <w:rsid w:val="003B06DA"/>
    <w:rsid w:val="003B3AFD"/>
    <w:rsid w:val="003B410A"/>
    <w:rsid w:val="003B5252"/>
    <w:rsid w:val="003D3F7F"/>
    <w:rsid w:val="003D72AF"/>
    <w:rsid w:val="003E66DA"/>
    <w:rsid w:val="003F1D59"/>
    <w:rsid w:val="00411BEE"/>
    <w:rsid w:val="00413901"/>
    <w:rsid w:val="00413A7E"/>
    <w:rsid w:val="004216EA"/>
    <w:rsid w:val="00423F0E"/>
    <w:rsid w:val="0042445E"/>
    <w:rsid w:val="00430725"/>
    <w:rsid w:val="00431B59"/>
    <w:rsid w:val="00434CDA"/>
    <w:rsid w:val="00447350"/>
    <w:rsid w:val="0045790E"/>
    <w:rsid w:val="00461C5F"/>
    <w:rsid w:val="00470ADF"/>
    <w:rsid w:val="0047256F"/>
    <w:rsid w:val="0048111E"/>
    <w:rsid w:val="00491C02"/>
    <w:rsid w:val="004934A8"/>
    <w:rsid w:val="0049569D"/>
    <w:rsid w:val="004B0468"/>
    <w:rsid w:val="004C2DA2"/>
    <w:rsid w:val="004D1DC2"/>
    <w:rsid w:val="004E0EA2"/>
    <w:rsid w:val="004F4880"/>
    <w:rsid w:val="00532A26"/>
    <w:rsid w:val="005338A2"/>
    <w:rsid w:val="0054480A"/>
    <w:rsid w:val="00555E90"/>
    <w:rsid w:val="005620B6"/>
    <w:rsid w:val="0056470D"/>
    <w:rsid w:val="00565454"/>
    <w:rsid w:val="00565B19"/>
    <w:rsid w:val="00571BFC"/>
    <w:rsid w:val="005744CE"/>
    <w:rsid w:val="00577867"/>
    <w:rsid w:val="00580D26"/>
    <w:rsid w:val="005832C1"/>
    <w:rsid w:val="00590080"/>
    <w:rsid w:val="00593EDE"/>
    <w:rsid w:val="00597E3C"/>
    <w:rsid w:val="005B20C0"/>
    <w:rsid w:val="005B2F00"/>
    <w:rsid w:val="005C1F60"/>
    <w:rsid w:val="005C271E"/>
    <w:rsid w:val="005C5484"/>
    <w:rsid w:val="005C5590"/>
    <w:rsid w:val="005E5766"/>
    <w:rsid w:val="005F1614"/>
    <w:rsid w:val="00601247"/>
    <w:rsid w:val="006059F6"/>
    <w:rsid w:val="006150F5"/>
    <w:rsid w:val="00617F7D"/>
    <w:rsid w:val="0063101C"/>
    <w:rsid w:val="00633CA4"/>
    <w:rsid w:val="006374CC"/>
    <w:rsid w:val="0064342E"/>
    <w:rsid w:val="00645102"/>
    <w:rsid w:val="00651E32"/>
    <w:rsid w:val="00670313"/>
    <w:rsid w:val="00670C0C"/>
    <w:rsid w:val="00671897"/>
    <w:rsid w:val="00672CEA"/>
    <w:rsid w:val="006877D9"/>
    <w:rsid w:val="0069113E"/>
    <w:rsid w:val="006B3EB0"/>
    <w:rsid w:val="006C6A05"/>
    <w:rsid w:val="006D1C24"/>
    <w:rsid w:val="006D7607"/>
    <w:rsid w:val="006E6B5D"/>
    <w:rsid w:val="006E7062"/>
    <w:rsid w:val="006F09CB"/>
    <w:rsid w:val="006F2081"/>
    <w:rsid w:val="00703578"/>
    <w:rsid w:val="007170F1"/>
    <w:rsid w:val="00725FFD"/>
    <w:rsid w:val="00731E63"/>
    <w:rsid w:val="00735308"/>
    <w:rsid w:val="00753827"/>
    <w:rsid w:val="007642BE"/>
    <w:rsid w:val="007646FA"/>
    <w:rsid w:val="00772EB0"/>
    <w:rsid w:val="00791CEA"/>
    <w:rsid w:val="007B45FA"/>
    <w:rsid w:val="007C3285"/>
    <w:rsid w:val="007C3E37"/>
    <w:rsid w:val="007C4785"/>
    <w:rsid w:val="007D1416"/>
    <w:rsid w:val="007D2899"/>
    <w:rsid w:val="007F19CC"/>
    <w:rsid w:val="007F4696"/>
    <w:rsid w:val="00800B05"/>
    <w:rsid w:val="0080294E"/>
    <w:rsid w:val="0080399C"/>
    <w:rsid w:val="008123E2"/>
    <w:rsid w:val="00813C78"/>
    <w:rsid w:val="00822F4D"/>
    <w:rsid w:val="00832B8C"/>
    <w:rsid w:val="008351D1"/>
    <w:rsid w:val="008409B1"/>
    <w:rsid w:val="00854AE7"/>
    <w:rsid w:val="00860892"/>
    <w:rsid w:val="008856EE"/>
    <w:rsid w:val="008957E9"/>
    <w:rsid w:val="00897251"/>
    <w:rsid w:val="008A214B"/>
    <w:rsid w:val="008A2BCE"/>
    <w:rsid w:val="008B55E4"/>
    <w:rsid w:val="008B57D0"/>
    <w:rsid w:val="008B5C77"/>
    <w:rsid w:val="008C1043"/>
    <w:rsid w:val="008C4E7A"/>
    <w:rsid w:val="008C6F7C"/>
    <w:rsid w:val="008E09F4"/>
    <w:rsid w:val="008E4712"/>
    <w:rsid w:val="008F1CF0"/>
    <w:rsid w:val="00907849"/>
    <w:rsid w:val="00911F99"/>
    <w:rsid w:val="0091671A"/>
    <w:rsid w:val="009300F4"/>
    <w:rsid w:val="0093061B"/>
    <w:rsid w:val="00930E1A"/>
    <w:rsid w:val="00946ADB"/>
    <w:rsid w:val="00950C74"/>
    <w:rsid w:val="00954496"/>
    <w:rsid w:val="00954EBB"/>
    <w:rsid w:val="009553D7"/>
    <w:rsid w:val="0096588F"/>
    <w:rsid w:val="00965CD2"/>
    <w:rsid w:val="00970082"/>
    <w:rsid w:val="00974493"/>
    <w:rsid w:val="009B3786"/>
    <w:rsid w:val="009B692B"/>
    <w:rsid w:val="009C460A"/>
    <w:rsid w:val="009D0ADE"/>
    <w:rsid w:val="009E3585"/>
    <w:rsid w:val="009E5CDF"/>
    <w:rsid w:val="009F1ADA"/>
    <w:rsid w:val="00A04825"/>
    <w:rsid w:val="00A06756"/>
    <w:rsid w:val="00A26F25"/>
    <w:rsid w:val="00A47064"/>
    <w:rsid w:val="00A51F48"/>
    <w:rsid w:val="00A70F68"/>
    <w:rsid w:val="00A96E28"/>
    <w:rsid w:val="00AA031D"/>
    <w:rsid w:val="00AA03E5"/>
    <w:rsid w:val="00AB49BF"/>
    <w:rsid w:val="00AC09F6"/>
    <w:rsid w:val="00AD2ACE"/>
    <w:rsid w:val="00AD2DDC"/>
    <w:rsid w:val="00AE1558"/>
    <w:rsid w:val="00AF21B5"/>
    <w:rsid w:val="00B04375"/>
    <w:rsid w:val="00B171A8"/>
    <w:rsid w:val="00B23F8D"/>
    <w:rsid w:val="00B26B8E"/>
    <w:rsid w:val="00B3425E"/>
    <w:rsid w:val="00B5280C"/>
    <w:rsid w:val="00B52C01"/>
    <w:rsid w:val="00B63A7F"/>
    <w:rsid w:val="00B723E3"/>
    <w:rsid w:val="00B74DC4"/>
    <w:rsid w:val="00BA70DC"/>
    <w:rsid w:val="00BB056E"/>
    <w:rsid w:val="00BB1709"/>
    <w:rsid w:val="00BC090A"/>
    <w:rsid w:val="00BC209D"/>
    <w:rsid w:val="00BD680E"/>
    <w:rsid w:val="00BE1BF4"/>
    <w:rsid w:val="00BE5E04"/>
    <w:rsid w:val="00C06168"/>
    <w:rsid w:val="00C06909"/>
    <w:rsid w:val="00C37890"/>
    <w:rsid w:val="00C420EA"/>
    <w:rsid w:val="00C4305A"/>
    <w:rsid w:val="00C477AB"/>
    <w:rsid w:val="00C51D7B"/>
    <w:rsid w:val="00C72630"/>
    <w:rsid w:val="00C7578C"/>
    <w:rsid w:val="00C920C6"/>
    <w:rsid w:val="00C9413B"/>
    <w:rsid w:val="00C9704C"/>
    <w:rsid w:val="00CA2488"/>
    <w:rsid w:val="00CB1DF5"/>
    <w:rsid w:val="00CB6174"/>
    <w:rsid w:val="00CE7E33"/>
    <w:rsid w:val="00D10AEA"/>
    <w:rsid w:val="00D20084"/>
    <w:rsid w:val="00D20101"/>
    <w:rsid w:val="00D3455E"/>
    <w:rsid w:val="00D45577"/>
    <w:rsid w:val="00D45A62"/>
    <w:rsid w:val="00D462E8"/>
    <w:rsid w:val="00D67E3A"/>
    <w:rsid w:val="00D76743"/>
    <w:rsid w:val="00D77C15"/>
    <w:rsid w:val="00D867E2"/>
    <w:rsid w:val="00DA5F92"/>
    <w:rsid w:val="00DB13DC"/>
    <w:rsid w:val="00DB2BC3"/>
    <w:rsid w:val="00DB445F"/>
    <w:rsid w:val="00DB5618"/>
    <w:rsid w:val="00DB5FE8"/>
    <w:rsid w:val="00DB6859"/>
    <w:rsid w:val="00DC0099"/>
    <w:rsid w:val="00DC03C5"/>
    <w:rsid w:val="00DD0795"/>
    <w:rsid w:val="00DD3AF1"/>
    <w:rsid w:val="00DD60EB"/>
    <w:rsid w:val="00DE07E8"/>
    <w:rsid w:val="00DE4EB3"/>
    <w:rsid w:val="00DF4F9D"/>
    <w:rsid w:val="00E0112E"/>
    <w:rsid w:val="00E24334"/>
    <w:rsid w:val="00E25865"/>
    <w:rsid w:val="00E25A22"/>
    <w:rsid w:val="00E27EBD"/>
    <w:rsid w:val="00E3220D"/>
    <w:rsid w:val="00E345F4"/>
    <w:rsid w:val="00E46171"/>
    <w:rsid w:val="00E4638C"/>
    <w:rsid w:val="00E47F85"/>
    <w:rsid w:val="00E53C6C"/>
    <w:rsid w:val="00E5528B"/>
    <w:rsid w:val="00E6140F"/>
    <w:rsid w:val="00E61AE1"/>
    <w:rsid w:val="00E70FF1"/>
    <w:rsid w:val="00E749D5"/>
    <w:rsid w:val="00E8286A"/>
    <w:rsid w:val="00E82F6C"/>
    <w:rsid w:val="00E85C4E"/>
    <w:rsid w:val="00E8647F"/>
    <w:rsid w:val="00EA09A1"/>
    <w:rsid w:val="00EA3F4A"/>
    <w:rsid w:val="00EB1D14"/>
    <w:rsid w:val="00EB2687"/>
    <w:rsid w:val="00EC4872"/>
    <w:rsid w:val="00ED09EB"/>
    <w:rsid w:val="00ED239B"/>
    <w:rsid w:val="00ED2F78"/>
    <w:rsid w:val="00EE79F3"/>
    <w:rsid w:val="00EF1576"/>
    <w:rsid w:val="00EF38C9"/>
    <w:rsid w:val="00F0717E"/>
    <w:rsid w:val="00F144E5"/>
    <w:rsid w:val="00F24E39"/>
    <w:rsid w:val="00F333EC"/>
    <w:rsid w:val="00F43B96"/>
    <w:rsid w:val="00F47B67"/>
    <w:rsid w:val="00F52883"/>
    <w:rsid w:val="00F62672"/>
    <w:rsid w:val="00F65E2A"/>
    <w:rsid w:val="00F73CED"/>
    <w:rsid w:val="00F9193C"/>
    <w:rsid w:val="00FA0CD4"/>
    <w:rsid w:val="00FA68D7"/>
    <w:rsid w:val="00FC3363"/>
    <w:rsid w:val="00FC61AC"/>
    <w:rsid w:val="00FC7CB1"/>
    <w:rsid w:val="00FD5A1E"/>
    <w:rsid w:val="00FF10EA"/>
    <w:rsid w:val="00FF3344"/>
    <w:rsid w:val="00FF3C35"/>
    <w:rsid w:val="00FF7C02"/>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40046"/>
  <w15:chartTrackingRefBased/>
  <w15:docId w15:val="{0E8081E2-2C22-4B5E-8558-1D4AAC4F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return" w:semiHidden="1"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Title" w:uiPriority="10"/>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795"/>
  </w:style>
  <w:style w:type="paragraph" w:styleId="Rubrik1">
    <w:name w:val="heading 1"/>
    <w:basedOn w:val="Normal"/>
    <w:next w:val="Normal"/>
    <w:link w:val="Rubrik1Char"/>
    <w:uiPriority w:val="9"/>
    <w:qFormat/>
    <w:rsid w:val="001C17D3"/>
    <w:pPr>
      <w:keepNext/>
      <w:keepLines/>
      <w:spacing w:after="200" w:line="380" w:lineRule="atLeast"/>
      <w:outlineLvl w:val="0"/>
    </w:pPr>
    <w:rPr>
      <w:rFonts w:eastAsiaTheme="majorEastAsia" w:cstheme="majorBidi"/>
      <w:b/>
      <w:sz w:val="32"/>
      <w:szCs w:val="48"/>
    </w:rPr>
  </w:style>
  <w:style w:type="paragraph" w:styleId="Rubrik2">
    <w:name w:val="heading 2"/>
    <w:basedOn w:val="Rubrik1"/>
    <w:next w:val="Normal"/>
    <w:link w:val="Rubrik2Char"/>
    <w:uiPriority w:val="9"/>
    <w:qFormat/>
    <w:rsid w:val="001C17D3"/>
    <w:pPr>
      <w:spacing w:before="360" w:after="80" w:line="340" w:lineRule="atLeast"/>
      <w:outlineLvl w:val="1"/>
    </w:pPr>
    <w:rPr>
      <w:sz w:val="28"/>
      <w:szCs w:val="36"/>
    </w:rPr>
  </w:style>
  <w:style w:type="paragraph" w:styleId="Rubrik3">
    <w:name w:val="heading 3"/>
    <w:basedOn w:val="Rubrik2"/>
    <w:next w:val="Normal"/>
    <w:link w:val="Rubrik3Char"/>
    <w:uiPriority w:val="9"/>
    <w:qFormat/>
    <w:rsid w:val="001C17D3"/>
    <w:pPr>
      <w:spacing w:before="240" w:after="40"/>
      <w:outlineLvl w:val="2"/>
    </w:pPr>
    <w:rPr>
      <w:rFonts w:asciiTheme="majorHAnsi" w:hAnsiTheme="majorHAnsi"/>
      <w:b w:val="0"/>
      <w:szCs w:val="30"/>
    </w:rPr>
  </w:style>
  <w:style w:type="paragraph" w:styleId="Rubrik4">
    <w:name w:val="heading 4"/>
    <w:basedOn w:val="Rubrik3"/>
    <w:next w:val="Normal"/>
    <w:link w:val="Rubrik4Char"/>
    <w:uiPriority w:val="9"/>
    <w:qFormat/>
    <w:rsid w:val="005B2F00"/>
    <w:pPr>
      <w:spacing w:after="0" w:line="280" w:lineRule="atLeast"/>
      <w:outlineLvl w:val="3"/>
    </w:pPr>
    <w:rPr>
      <w:iCs/>
      <w:sz w:val="22"/>
      <w:szCs w:val="24"/>
    </w:rPr>
  </w:style>
  <w:style w:type="paragraph" w:styleId="Rubrik5">
    <w:name w:val="heading 5"/>
    <w:basedOn w:val="Rubrik4"/>
    <w:next w:val="Normal"/>
    <w:link w:val="Rubrik5Char"/>
    <w:uiPriority w:val="9"/>
    <w:semiHidden/>
    <w:rsid w:val="00EF38C9"/>
    <w:pPr>
      <w:outlineLvl w:val="4"/>
    </w:pPr>
    <w:rPr>
      <w:b/>
    </w:rPr>
  </w:style>
  <w:style w:type="paragraph" w:styleId="Rubrik6">
    <w:name w:val="heading 6"/>
    <w:basedOn w:val="Rubrik5"/>
    <w:next w:val="Normal"/>
    <w:link w:val="Rubrik6Char"/>
    <w:uiPriority w:val="9"/>
    <w:semiHidden/>
    <w:rsid w:val="00EF38C9"/>
    <w:pPr>
      <w:outlineLvl w:val="5"/>
    </w:pPr>
    <w:rPr>
      <w:b w:val="0"/>
    </w:rPr>
  </w:style>
  <w:style w:type="paragraph" w:styleId="Rubrik7">
    <w:name w:val="heading 7"/>
    <w:basedOn w:val="Rubrik6"/>
    <w:next w:val="Normal"/>
    <w:link w:val="Rubrik7Char"/>
    <w:uiPriority w:val="9"/>
    <w:semiHidden/>
    <w:rsid w:val="003B06DA"/>
    <w:pPr>
      <w:outlineLvl w:val="6"/>
    </w:pPr>
    <w:rPr>
      <w:i/>
      <w:iCs w:val="0"/>
    </w:rPr>
  </w:style>
  <w:style w:type="paragraph" w:styleId="Rubrik8">
    <w:name w:val="heading 8"/>
    <w:basedOn w:val="Rubrik7"/>
    <w:next w:val="Normal"/>
    <w:link w:val="Rubrik8Char"/>
    <w:uiPriority w:val="9"/>
    <w:semiHidden/>
    <w:rsid w:val="005B20C0"/>
    <w:pPr>
      <w:outlineLvl w:val="7"/>
    </w:pPr>
    <w:rPr>
      <w:i w:val="0"/>
      <w:szCs w:val="21"/>
    </w:rPr>
  </w:style>
  <w:style w:type="paragraph" w:styleId="Rubrik9">
    <w:name w:val="heading 9"/>
    <w:basedOn w:val="Rubrik8"/>
    <w:next w:val="Normal"/>
    <w:link w:val="Rubrik9Char"/>
    <w:uiPriority w:val="9"/>
    <w:semiHidden/>
    <w:rsid w:val="003B06DA"/>
    <w:pPr>
      <w:outlineLvl w:val="8"/>
    </w:pPr>
    <w:rPr>
      <w:i/>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Underrubrik">
    <w:name w:val="Subtitle"/>
    <w:basedOn w:val="Normal"/>
    <w:next w:val="Normal"/>
    <w:link w:val="UnderrubrikChar"/>
    <w:uiPriority w:val="11"/>
    <w:rsid w:val="0012054D"/>
    <w:pPr>
      <w:numPr>
        <w:ilvl w:val="1"/>
      </w:numPr>
      <w:spacing w:line="440" w:lineRule="atLeast"/>
    </w:pPr>
    <w:rPr>
      <w:rFonts w:eastAsiaTheme="minorEastAsia"/>
      <w:sz w:val="36"/>
    </w:rPr>
  </w:style>
  <w:style w:type="character" w:customStyle="1" w:styleId="UnderrubrikChar">
    <w:name w:val="Underrubrik Char"/>
    <w:basedOn w:val="Standardstycketeckensnitt"/>
    <w:link w:val="Underrubrik"/>
    <w:uiPriority w:val="11"/>
    <w:rsid w:val="0012054D"/>
    <w:rPr>
      <w:rFonts w:eastAsiaTheme="minorEastAsia"/>
      <w:sz w:val="36"/>
    </w:rPr>
  </w:style>
  <w:style w:type="character" w:customStyle="1" w:styleId="Rubrik9Char">
    <w:name w:val="Rubrik 9 Char"/>
    <w:basedOn w:val="Standardstycketeckensnitt"/>
    <w:link w:val="Rubrik9"/>
    <w:uiPriority w:val="9"/>
    <w:semiHidden/>
    <w:rsid w:val="00296CE9"/>
    <w:rPr>
      <w:rFonts w:asciiTheme="majorHAnsi" w:eastAsiaTheme="majorEastAsia" w:hAnsiTheme="majorHAnsi" w:cstheme="majorBidi"/>
      <w:b/>
      <w:iCs/>
      <w:sz w:val="20"/>
      <w:szCs w:val="21"/>
    </w:rPr>
  </w:style>
  <w:style w:type="character" w:customStyle="1" w:styleId="Rubrik8Char">
    <w:name w:val="Rubrik 8 Char"/>
    <w:basedOn w:val="Standardstycketeckensnitt"/>
    <w:link w:val="Rubrik8"/>
    <w:uiPriority w:val="9"/>
    <w:semiHidden/>
    <w:rsid w:val="00296CE9"/>
    <w:rPr>
      <w:rFonts w:asciiTheme="majorHAnsi" w:eastAsiaTheme="majorEastAsia" w:hAnsiTheme="majorHAnsi" w:cstheme="majorBidi"/>
      <w:b/>
      <w:i/>
      <w:sz w:val="22"/>
      <w:szCs w:val="21"/>
    </w:rPr>
  </w:style>
  <w:style w:type="character" w:customStyle="1" w:styleId="Rubrik7Char">
    <w:name w:val="Rubrik 7 Char"/>
    <w:basedOn w:val="Standardstycketeckensnitt"/>
    <w:link w:val="Rubrik7"/>
    <w:uiPriority w:val="9"/>
    <w:semiHidden/>
    <w:rsid w:val="00296CE9"/>
    <w:rPr>
      <w:rFonts w:asciiTheme="majorHAnsi" w:eastAsiaTheme="majorEastAsia" w:hAnsiTheme="majorHAnsi" w:cstheme="majorBidi"/>
      <w:b/>
      <w:sz w:val="22"/>
    </w:rPr>
  </w:style>
  <w:style w:type="character" w:customStyle="1" w:styleId="Rubrik6Char">
    <w:name w:val="Rubrik 6 Char"/>
    <w:basedOn w:val="Standardstycketeckensnitt"/>
    <w:link w:val="Rubrik6"/>
    <w:uiPriority w:val="9"/>
    <w:semiHidden/>
    <w:rsid w:val="00326839"/>
    <w:rPr>
      <w:rFonts w:asciiTheme="majorHAnsi" w:eastAsiaTheme="majorEastAsia" w:hAnsiTheme="majorHAnsi" w:cstheme="majorBidi"/>
      <w:b/>
      <w:iCs/>
      <w:sz w:val="22"/>
    </w:rPr>
  </w:style>
  <w:style w:type="character" w:customStyle="1" w:styleId="Rubrik5Char">
    <w:name w:val="Rubrik 5 Char"/>
    <w:basedOn w:val="Standardstycketeckensnitt"/>
    <w:link w:val="Rubrik5"/>
    <w:uiPriority w:val="9"/>
    <w:semiHidden/>
    <w:rsid w:val="00326839"/>
    <w:rPr>
      <w:rFonts w:asciiTheme="majorHAnsi" w:eastAsiaTheme="majorEastAsia" w:hAnsiTheme="majorHAnsi" w:cstheme="majorBidi"/>
      <w:iCs/>
      <w:sz w:val="22"/>
    </w:rPr>
  </w:style>
  <w:style w:type="character" w:customStyle="1" w:styleId="Rubrik4Char">
    <w:name w:val="Rubrik 4 Char"/>
    <w:basedOn w:val="Standardstycketeckensnitt"/>
    <w:link w:val="Rubrik4"/>
    <w:uiPriority w:val="9"/>
    <w:rsid w:val="005B2F00"/>
    <w:rPr>
      <w:rFonts w:asciiTheme="majorHAnsi" w:eastAsiaTheme="majorEastAsia" w:hAnsiTheme="majorHAnsi" w:cstheme="majorBidi"/>
      <w:iCs/>
      <w:szCs w:val="24"/>
    </w:rPr>
  </w:style>
  <w:style w:type="character" w:customStyle="1" w:styleId="Rubrik3Char">
    <w:name w:val="Rubrik 3 Char"/>
    <w:basedOn w:val="Standardstycketeckensnitt"/>
    <w:link w:val="Rubrik3"/>
    <w:uiPriority w:val="9"/>
    <w:rsid w:val="001C17D3"/>
    <w:rPr>
      <w:rFonts w:asciiTheme="majorHAnsi" w:eastAsiaTheme="majorEastAsia" w:hAnsiTheme="majorHAnsi" w:cstheme="majorBidi"/>
      <w:sz w:val="28"/>
      <w:szCs w:val="30"/>
    </w:rPr>
  </w:style>
  <w:style w:type="character" w:customStyle="1" w:styleId="Rubrik2Char">
    <w:name w:val="Rubrik 2 Char"/>
    <w:basedOn w:val="Standardstycketeckensnitt"/>
    <w:link w:val="Rubrik2"/>
    <w:uiPriority w:val="9"/>
    <w:rsid w:val="001C17D3"/>
    <w:rPr>
      <w:rFonts w:eastAsiaTheme="majorEastAsia" w:cstheme="majorBidi"/>
      <w:b/>
      <w:sz w:val="28"/>
      <w:szCs w:val="36"/>
    </w:rPr>
  </w:style>
  <w:style w:type="character" w:customStyle="1" w:styleId="Rubrik1Char">
    <w:name w:val="Rubrik 1 Char"/>
    <w:basedOn w:val="Standardstycketeckensnitt"/>
    <w:link w:val="Rubrik1"/>
    <w:uiPriority w:val="9"/>
    <w:rsid w:val="001C17D3"/>
    <w:rPr>
      <w:rFonts w:eastAsiaTheme="majorEastAsia" w:cstheme="majorBidi"/>
      <w:b/>
      <w:sz w:val="32"/>
      <w:szCs w:val="48"/>
    </w:rPr>
  </w:style>
  <w:style w:type="paragraph" w:styleId="Innehllsfrteckningsrubrik">
    <w:name w:val="TOC Heading"/>
    <w:basedOn w:val="Rubrik1"/>
    <w:next w:val="Normal"/>
    <w:uiPriority w:val="39"/>
    <w:rsid w:val="003807A5"/>
    <w:pPr>
      <w:spacing w:after="300"/>
    </w:pPr>
    <w:rPr>
      <w:b w:val="0"/>
    </w:rPr>
  </w:style>
  <w:style w:type="paragraph" w:styleId="Rubrik">
    <w:name w:val="Title"/>
    <w:basedOn w:val="Normal"/>
    <w:next w:val="Normal"/>
    <w:link w:val="RubrikChar"/>
    <w:uiPriority w:val="10"/>
    <w:rsid w:val="00593EDE"/>
    <w:pPr>
      <w:spacing w:line="960" w:lineRule="atLeast"/>
      <w:ind w:right="-567"/>
      <w:contextualSpacing/>
      <w:outlineLvl w:val="0"/>
    </w:pPr>
    <w:rPr>
      <w:rFonts w:asciiTheme="majorHAnsi" w:eastAsiaTheme="majorEastAsia" w:hAnsiTheme="majorHAnsi" w:cstheme="majorBidi"/>
      <w:kern w:val="28"/>
      <w:sz w:val="48"/>
      <w:szCs w:val="56"/>
    </w:rPr>
  </w:style>
  <w:style w:type="character" w:customStyle="1" w:styleId="RubrikChar">
    <w:name w:val="Rubrik Char"/>
    <w:basedOn w:val="Standardstycketeckensnitt"/>
    <w:link w:val="Rubrik"/>
    <w:uiPriority w:val="10"/>
    <w:rsid w:val="00593EDE"/>
    <w:rPr>
      <w:rFonts w:asciiTheme="majorHAnsi" w:eastAsiaTheme="majorEastAsia" w:hAnsiTheme="majorHAnsi" w:cstheme="majorBidi"/>
      <w:kern w:val="28"/>
      <w:sz w:val="48"/>
      <w:szCs w:val="56"/>
    </w:rPr>
  </w:style>
  <w:style w:type="paragraph" w:styleId="Inledning">
    <w:name w:val="Salutation"/>
    <w:basedOn w:val="Normal"/>
    <w:next w:val="Normal"/>
    <w:link w:val="InledningChar"/>
    <w:uiPriority w:val="99"/>
    <w:semiHidden/>
    <w:rsid w:val="005C1F60"/>
  </w:style>
  <w:style w:type="character" w:customStyle="1" w:styleId="InledningChar">
    <w:name w:val="Inledning Char"/>
    <w:basedOn w:val="Standardstycketeckensnitt"/>
    <w:link w:val="Inledning"/>
    <w:uiPriority w:val="99"/>
    <w:semiHidden/>
    <w:rsid w:val="00DB5618"/>
    <w:rPr>
      <w:sz w:val="24"/>
    </w:rPr>
  </w:style>
  <w:style w:type="paragraph" w:styleId="Punktlista">
    <w:name w:val="List Bullet"/>
    <w:basedOn w:val="Normal"/>
    <w:uiPriority w:val="99"/>
    <w:qFormat/>
    <w:rsid w:val="003B5252"/>
    <w:pPr>
      <w:numPr>
        <w:numId w:val="1"/>
      </w:numPr>
      <w:spacing w:before="80" w:after="0"/>
    </w:pPr>
  </w:style>
  <w:style w:type="paragraph" w:styleId="Punktlista2">
    <w:name w:val="List Bullet 2"/>
    <w:basedOn w:val="Normal"/>
    <w:uiPriority w:val="99"/>
    <w:rsid w:val="0005506F"/>
    <w:pPr>
      <w:numPr>
        <w:numId w:val="17"/>
      </w:numPr>
      <w:spacing w:before="40" w:after="0"/>
      <w:ind w:left="714" w:hanging="357"/>
    </w:pPr>
  </w:style>
  <w:style w:type="paragraph" w:styleId="Punktlista3">
    <w:name w:val="List Bullet 3"/>
    <w:basedOn w:val="Normal"/>
    <w:uiPriority w:val="99"/>
    <w:rsid w:val="0005506F"/>
    <w:pPr>
      <w:numPr>
        <w:numId w:val="18"/>
      </w:numPr>
      <w:spacing w:after="0"/>
      <w:ind w:left="1071" w:hanging="357"/>
    </w:pPr>
  </w:style>
  <w:style w:type="paragraph" w:styleId="Punktlista4">
    <w:name w:val="List Bullet 4"/>
    <w:basedOn w:val="Normal"/>
    <w:uiPriority w:val="99"/>
    <w:semiHidden/>
    <w:rsid w:val="00A26F25"/>
    <w:pPr>
      <w:numPr>
        <w:ilvl w:val="3"/>
        <w:numId w:val="1"/>
      </w:numPr>
      <w:contextualSpacing/>
    </w:pPr>
  </w:style>
  <w:style w:type="paragraph" w:styleId="Punktlista5">
    <w:name w:val="List Bullet 5"/>
    <w:basedOn w:val="Normal"/>
    <w:uiPriority w:val="99"/>
    <w:semiHidden/>
    <w:rsid w:val="00A26F25"/>
    <w:pPr>
      <w:numPr>
        <w:ilvl w:val="4"/>
        <w:numId w:val="1"/>
      </w:numPr>
      <w:contextualSpacing/>
    </w:pPr>
  </w:style>
  <w:style w:type="paragraph" w:styleId="Numreradlista">
    <w:name w:val="List Number"/>
    <w:basedOn w:val="Normal"/>
    <w:uiPriority w:val="99"/>
    <w:qFormat/>
    <w:rsid w:val="003B5252"/>
    <w:pPr>
      <w:numPr>
        <w:numId w:val="6"/>
      </w:numPr>
      <w:spacing w:before="80" w:after="0"/>
    </w:pPr>
  </w:style>
  <w:style w:type="paragraph" w:styleId="Numreradlista2">
    <w:name w:val="List Number 2"/>
    <w:basedOn w:val="Normal"/>
    <w:uiPriority w:val="99"/>
    <w:rsid w:val="003B5252"/>
    <w:pPr>
      <w:numPr>
        <w:ilvl w:val="1"/>
        <w:numId w:val="6"/>
      </w:numPr>
      <w:spacing w:before="40" w:after="0"/>
    </w:pPr>
  </w:style>
  <w:style w:type="paragraph" w:styleId="Numreradlista3">
    <w:name w:val="List Number 3"/>
    <w:basedOn w:val="Normal"/>
    <w:uiPriority w:val="99"/>
    <w:rsid w:val="00B63A7F"/>
    <w:pPr>
      <w:numPr>
        <w:ilvl w:val="2"/>
        <w:numId w:val="6"/>
      </w:numPr>
      <w:spacing w:after="0"/>
    </w:pPr>
  </w:style>
  <w:style w:type="paragraph" w:styleId="Numreradlista4">
    <w:name w:val="List Number 4"/>
    <w:basedOn w:val="Normal"/>
    <w:uiPriority w:val="99"/>
    <w:semiHidden/>
    <w:rsid w:val="00651E32"/>
    <w:pPr>
      <w:numPr>
        <w:ilvl w:val="3"/>
        <w:numId w:val="6"/>
      </w:numPr>
      <w:contextualSpacing/>
    </w:pPr>
  </w:style>
  <w:style w:type="paragraph" w:styleId="Numreradlista5">
    <w:name w:val="List Number 5"/>
    <w:basedOn w:val="Normal"/>
    <w:uiPriority w:val="99"/>
    <w:semiHidden/>
    <w:rsid w:val="00651E32"/>
    <w:pPr>
      <w:numPr>
        <w:ilvl w:val="4"/>
        <w:numId w:val="6"/>
      </w:numPr>
      <w:contextualSpacing/>
    </w:pPr>
  </w:style>
  <w:style w:type="paragraph" w:styleId="Innehll1">
    <w:name w:val="toc 1"/>
    <w:basedOn w:val="Normal"/>
    <w:next w:val="Normal"/>
    <w:autoRedefine/>
    <w:uiPriority w:val="39"/>
    <w:rsid w:val="00C51D7B"/>
    <w:pPr>
      <w:tabs>
        <w:tab w:val="right" w:leader="dot" w:pos="9062"/>
      </w:tabs>
      <w:spacing w:after="100"/>
    </w:pPr>
    <w:rPr>
      <w:rFonts w:asciiTheme="majorHAnsi" w:hAnsiTheme="majorHAnsi"/>
    </w:rPr>
  </w:style>
  <w:style w:type="paragraph" w:styleId="Innehll2">
    <w:name w:val="toc 2"/>
    <w:basedOn w:val="Normal"/>
    <w:next w:val="Normal"/>
    <w:autoRedefine/>
    <w:uiPriority w:val="39"/>
    <w:rsid w:val="007170F1"/>
    <w:pPr>
      <w:spacing w:after="100"/>
      <w:ind w:left="227"/>
    </w:pPr>
  </w:style>
  <w:style w:type="paragraph" w:styleId="Innehll3">
    <w:name w:val="toc 3"/>
    <w:basedOn w:val="Normal"/>
    <w:next w:val="Normal"/>
    <w:autoRedefine/>
    <w:uiPriority w:val="39"/>
    <w:rsid w:val="00D10AEA"/>
    <w:pPr>
      <w:tabs>
        <w:tab w:val="right" w:leader="dot" w:pos="7643"/>
      </w:tabs>
      <w:spacing w:after="100"/>
      <w:ind w:left="454"/>
    </w:pPr>
  </w:style>
  <w:style w:type="character" w:styleId="Hyperlnk">
    <w:name w:val="Hyperlink"/>
    <w:basedOn w:val="Standardstycketeckensnitt"/>
    <w:uiPriority w:val="99"/>
    <w:unhideWhenUsed/>
    <w:rsid w:val="00362CE7"/>
    <w:rPr>
      <w:color w:val="00538F" w:themeColor="hyperlink"/>
      <w:u w:val="single"/>
    </w:rPr>
  </w:style>
  <w:style w:type="character" w:styleId="Platshllartext">
    <w:name w:val="Placeholder Text"/>
    <w:basedOn w:val="Standardstycketeckensnitt"/>
    <w:uiPriority w:val="99"/>
    <w:rsid w:val="00F43B96"/>
    <w:rPr>
      <w:color w:val="6E6E6E"/>
      <w:bdr w:val="none" w:sz="0" w:space="0" w:color="auto"/>
      <w:shd w:val="clear" w:color="auto" w:fill="F2F2F2"/>
    </w:rPr>
  </w:style>
  <w:style w:type="paragraph" w:styleId="Ingetavstnd">
    <w:name w:val="No Spacing"/>
    <w:uiPriority w:val="1"/>
    <w:qFormat/>
    <w:rsid w:val="00813C78"/>
    <w:pPr>
      <w:spacing w:after="0" w:line="240" w:lineRule="auto"/>
    </w:pPr>
  </w:style>
  <w:style w:type="paragraph" w:styleId="Sidhuvud">
    <w:name w:val="header"/>
    <w:basedOn w:val="Normal"/>
    <w:link w:val="SidhuvudChar"/>
    <w:uiPriority w:val="99"/>
    <w:rsid w:val="00EA3F4A"/>
    <w:pPr>
      <w:spacing w:after="0" w:line="250" w:lineRule="atLeast"/>
    </w:pPr>
    <w:rPr>
      <w:sz w:val="20"/>
    </w:rPr>
  </w:style>
  <w:style w:type="character" w:customStyle="1" w:styleId="SidhuvudChar">
    <w:name w:val="Sidhuvud Char"/>
    <w:basedOn w:val="Standardstycketeckensnitt"/>
    <w:link w:val="Sidhuvud"/>
    <w:uiPriority w:val="99"/>
    <w:rsid w:val="00EA3F4A"/>
    <w:rPr>
      <w:sz w:val="20"/>
    </w:rPr>
  </w:style>
  <w:style w:type="paragraph" w:styleId="Sidfot">
    <w:name w:val="footer"/>
    <w:basedOn w:val="Normal"/>
    <w:link w:val="SidfotChar"/>
    <w:uiPriority w:val="99"/>
    <w:rsid w:val="008A2BCE"/>
    <w:pPr>
      <w:spacing w:after="0" w:line="230" w:lineRule="atLeast"/>
    </w:pPr>
    <w:rPr>
      <w:sz w:val="18"/>
    </w:rPr>
  </w:style>
  <w:style w:type="character" w:customStyle="1" w:styleId="SidfotChar">
    <w:name w:val="Sidfot Char"/>
    <w:basedOn w:val="Standardstycketeckensnitt"/>
    <w:link w:val="Sidfot"/>
    <w:uiPriority w:val="99"/>
    <w:rsid w:val="008A2BCE"/>
    <w:rPr>
      <w:sz w:val="18"/>
    </w:rPr>
  </w:style>
  <w:style w:type="table" w:styleId="Tabellrutnt">
    <w:name w:val="Table Grid"/>
    <w:basedOn w:val="Normaltabell"/>
    <w:uiPriority w:val="39"/>
    <w:rsid w:val="008F1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rsid w:val="00296CE9"/>
    <w:pPr>
      <w:spacing w:before="200"/>
      <w:ind w:left="864" w:right="864"/>
    </w:pPr>
    <w:rPr>
      <w:iCs/>
    </w:rPr>
  </w:style>
  <w:style w:type="character" w:customStyle="1" w:styleId="CitatChar">
    <w:name w:val="Citat Char"/>
    <w:basedOn w:val="Standardstycketeckensnitt"/>
    <w:link w:val="Citat"/>
    <w:uiPriority w:val="29"/>
    <w:rsid w:val="00296CE9"/>
    <w:rPr>
      <w:iCs/>
    </w:rPr>
  </w:style>
  <w:style w:type="paragraph" w:styleId="Avslutandetext">
    <w:name w:val="Closing"/>
    <w:basedOn w:val="Normal"/>
    <w:next w:val="Ingetavstnd"/>
    <w:link w:val="AvslutandetextChar"/>
    <w:uiPriority w:val="99"/>
    <w:rsid w:val="00A51F48"/>
    <w:pPr>
      <w:spacing w:before="720" w:after="720" w:line="240" w:lineRule="auto"/>
    </w:pPr>
  </w:style>
  <w:style w:type="character" w:customStyle="1" w:styleId="AvslutandetextChar">
    <w:name w:val="Avslutande text Char"/>
    <w:basedOn w:val="Standardstycketeckensnitt"/>
    <w:link w:val="Avslutandetext"/>
    <w:uiPriority w:val="99"/>
    <w:rsid w:val="00DD0795"/>
  </w:style>
  <w:style w:type="paragraph" w:customStyle="1" w:styleId="Ingress">
    <w:name w:val="Ingress"/>
    <w:basedOn w:val="Normal"/>
    <w:next w:val="Normal"/>
    <w:uiPriority w:val="12"/>
    <w:semiHidden/>
    <w:rsid w:val="0001449C"/>
    <w:pPr>
      <w:spacing w:after="360" w:line="320" w:lineRule="atLeast"/>
    </w:pPr>
    <w:rPr>
      <w:rFonts w:asciiTheme="majorHAnsi" w:hAnsiTheme="majorHAnsi"/>
      <w:sz w:val="24"/>
    </w:rPr>
  </w:style>
  <w:style w:type="paragraph" w:styleId="Adress-brev">
    <w:name w:val="envelope address"/>
    <w:basedOn w:val="Ingetavstnd"/>
    <w:uiPriority w:val="99"/>
    <w:semiHidden/>
    <w:rsid w:val="00B723E3"/>
    <w:pPr>
      <w:framePr w:w="5670" w:h="2268" w:hRule="exact" w:vSpace="2268" w:wrap="around" w:vAnchor="page" w:hAnchor="page" w:xAlign="right" w:yAlign="top" w:anchorLock="1"/>
    </w:pPr>
    <w:rPr>
      <w:rFonts w:eastAsiaTheme="majorEastAsia" w:cstheme="majorBidi"/>
    </w:rPr>
  </w:style>
  <w:style w:type="paragraph" w:customStyle="1" w:styleId="Noter">
    <w:name w:val="Noter"/>
    <w:basedOn w:val="Rubrik2"/>
    <w:next w:val="Normal"/>
    <w:uiPriority w:val="13"/>
    <w:semiHidden/>
    <w:rsid w:val="000D01A8"/>
    <w:pPr>
      <w:numPr>
        <w:numId w:val="12"/>
      </w:numPr>
      <w:outlineLvl w:val="9"/>
    </w:pPr>
  </w:style>
  <w:style w:type="paragraph" w:styleId="Beskrivning">
    <w:name w:val="caption"/>
    <w:basedOn w:val="Normal"/>
    <w:next w:val="Normal"/>
    <w:uiPriority w:val="35"/>
    <w:rsid w:val="002223DE"/>
    <w:pPr>
      <w:spacing w:before="240" w:after="120" w:line="240" w:lineRule="auto"/>
    </w:pPr>
    <w:rPr>
      <w:rFonts w:asciiTheme="majorHAnsi" w:hAnsiTheme="majorHAnsi"/>
      <w:iCs/>
      <w:szCs w:val="18"/>
    </w:rPr>
  </w:style>
  <w:style w:type="paragraph" w:customStyle="1" w:styleId="Dokumenttyp">
    <w:name w:val="Dokumenttyp"/>
    <w:basedOn w:val="Sidhuvud"/>
    <w:next w:val="Sidhuvud"/>
    <w:uiPriority w:val="99"/>
    <w:rsid w:val="006B3EB0"/>
    <w:rPr>
      <w:b/>
      <w:bCs/>
    </w:rPr>
  </w:style>
  <w:style w:type="paragraph" w:styleId="Innehll4">
    <w:name w:val="toc 4"/>
    <w:basedOn w:val="Normal"/>
    <w:next w:val="Normal"/>
    <w:autoRedefine/>
    <w:uiPriority w:val="39"/>
    <w:rsid w:val="007170F1"/>
    <w:pPr>
      <w:spacing w:after="100"/>
      <w:ind w:left="680"/>
    </w:pPr>
  </w:style>
  <w:style w:type="table" w:customStyle="1" w:styleId="RSTabell-text">
    <w:name w:val="RS Tabell-text"/>
    <w:basedOn w:val="Normaltabell"/>
    <w:uiPriority w:val="99"/>
    <w:rsid w:val="00413901"/>
    <w:pPr>
      <w:spacing w:before="60" w:after="60" w:line="240" w:lineRule="auto"/>
    </w:pPr>
    <w:tblPr>
      <w:tblBorders>
        <w:top w:val="single" w:sz="4" w:space="0" w:color="00538F" w:themeColor="accent1"/>
        <w:left w:val="single" w:sz="4" w:space="0" w:color="00538F" w:themeColor="accent1"/>
        <w:bottom w:val="single" w:sz="4" w:space="0" w:color="00538F" w:themeColor="accent1"/>
        <w:right w:val="single" w:sz="4" w:space="0" w:color="00538F" w:themeColor="accent1"/>
        <w:insideH w:val="single" w:sz="4" w:space="0" w:color="00538F" w:themeColor="accent1"/>
        <w:insideV w:val="single" w:sz="4" w:space="0" w:color="00538F" w:themeColor="accent1"/>
      </w:tblBorders>
    </w:tblPr>
    <w:tblStylePr w:type="firstRow">
      <w:rPr>
        <w:rFonts w:asciiTheme="majorHAnsi" w:hAnsiTheme="majorHAnsi"/>
      </w:rPr>
      <w:tblPr/>
      <w:tcPr>
        <w:tcBorders>
          <w:top w:val="single" w:sz="4" w:space="0" w:color="00538F" w:themeColor="accent1"/>
          <w:left w:val="single" w:sz="4" w:space="0" w:color="00538F" w:themeColor="accent1"/>
          <w:bottom w:val="single" w:sz="12" w:space="0" w:color="00538F" w:themeColor="accent1"/>
          <w:right w:val="single" w:sz="4" w:space="0" w:color="00538F" w:themeColor="accent1"/>
          <w:insideH w:val="nil"/>
          <w:insideV w:val="single" w:sz="4" w:space="0" w:color="00538F" w:themeColor="accent1"/>
          <w:tl2br w:val="nil"/>
          <w:tr2bl w:val="nil"/>
        </w:tcBorders>
      </w:tcPr>
    </w:tblStylePr>
  </w:style>
  <w:style w:type="character" w:styleId="Olstomnmnande">
    <w:name w:val="Unresolved Mention"/>
    <w:basedOn w:val="Standardstycketeckensnitt"/>
    <w:uiPriority w:val="99"/>
    <w:semiHidden/>
    <w:unhideWhenUsed/>
    <w:rsid w:val="00645102"/>
    <w:rPr>
      <w:color w:val="605E5C"/>
      <w:shd w:val="clear" w:color="auto" w:fill="E1DFDD"/>
    </w:rPr>
  </w:style>
  <w:style w:type="table" w:customStyle="1" w:styleId="RSTabell-siffror">
    <w:name w:val="RS Tabell-siffror"/>
    <w:basedOn w:val="Normaltabell"/>
    <w:uiPriority w:val="99"/>
    <w:rsid w:val="0012049C"/>
    <w:pPr>
      <w:spacing w:before="60" w:after="60" w:line="240" w:lineRule="auto"/>
      <w:jc w:val="right"/>
    </w:pPr>
    <w:tblPr>
      <w:tblBorders>
        <w:top w:val="single" w:sz="4" w:space="0" w:color="00538F" w:themeColor="accent1"/>
        <w:left w:val="single" w:sz="4" w:space="0" w:color="00538F" w:themeColor="accent1"/>
        <w:bottom w:val="single" w:sz="4" w:space="0" w:color="00538F" w:themeColor="accent1"/>
        <w:right w:val="single" w:sz="4" w:space="0" w:color="00538F" w:themeColor="accent1"/>
        <w:insideH w:val="single" w:sz="4" w:space="0" w:color="00538F" w:themeColor="accent1"/>
        <w:insideV w:val="single" w:sz="4" w:space="0" w:color="00538F" w:themeColor="accent1"/>
      </w:tblBorders>
    </w:tblPr>
    <w:tblStylePr w:type="firstRow">
      <w:rPr>
        <w:rFonts w:asciiTheme="majorHAnsi" w:hAnsiTheme="majorHAnsi"/>
      </w:rPr>
      <w:tblPr/>
      <w:tcPr>
        <w:tcBorders>
          <w:top w:val="single" w:sz="4" w:space="0" w:color="00538F" w:themeColor="accent1"/>
          <w:left w:val="single" w:sz="4" w:space="0" w:color="00538F" w:themeColor="accent1"/>
          <w:bottom w:val="single" w:sz="12" w:space="0" w:color="00538F" w:themeColor="accent1"/>
          <w:right w:val="single" w:sz="4" w:space="0" w:color="00538F" w:themeColor="accent1"/>
          <w:insideH w:val="nil"/>
          <w:insideV w:val="single" w:sz="4" w:space="0" w:color="00538F" w:themeColor="accent1"/>
          <w:tl2br w:val="nil"/>
          <w:tr2bl w:val="nil"/>
        </w:tcBorders>
      </w:tcPr>
    </w:tblStylePr>
    <w:tblStylePr w:type="firstCol">
      <w:pPr>
        <w:wordWrap/>
        <w:jc w:val="left"/>
      </w:pPr>
    </w:tblStylePr>
  </w:style>
  <w:style w:type="paragraph" w:customStyle="1" w:styleId="Numreradrubrik1">
    <w:name w:val="Numrerad rubrik 1"/>
    <w:basedOn w:val="Rubrik1"/>
    <w:uiPriority w:val="10"/>
    <w:qFormat/>
    <w:rsid w:val="00E25865"/>
    <w:pPr>
      <w:numPr>
        <w:numId w:val="19"/>
      </w:numPr>
    </w:pPr>
  </w:style>
  <w:style w:type="paragraph" w:customStyle="1" w:styleId="Numreradrubrik2">
    <w:name w:val="Numrerad rubrik 2"/>
    <w:basedOn w:val="Rubrik2"/>
    <w:uiPriority w:val="10"/>
    <w:qFormat/>
    <w:rsid w:val="005B2F00"/>
    <w:pPr>
      <w:numPr>
        <w:ilvl w:val="1"/>
        <w:numId w:val="19"/>
      </w:numPr>
    </w:pPr>
  </w:style>
  <w:style w:type="paragraph" w:customStyle="1" w:styleId="Numreradrubrik3">
    <w:name w:val="Numrerad rubrik 3"/>
    <w:basedOn w:val="Rubrik3"/>
    <w:uiPriority w:val="10"/>
    <w:qFormat/>
    <w:rsid w:val="005B2F00"/>
    <w:pPr>
      <w:numPr>
        <w:ilvl w:val="2"/>
        <w:numId w:val="19"/>
      </w:numPr>
    </w:pPr>
  </w:style>
  <w:style w:type="paragraph" w:customStyle="1" w:styleId="Numreradrubrik4">
    <w:name w:val="Numrerad rubrik 4"/>
    <w:basedOn w:val="Rubrik4"/>
    <w:uiPriority w:val="10"/>
    <w:qFormat/>
    <w:rsid w:val="005B2F00"/>
    <w:pPr>
      <w:numPr>
        <w:ilvl w:val="3"/>
        <w:numId w:val="19"/>
      </w:numPr>
    </w:pPr>
  </w:style>
  <w:style w:type="paragraph" w:styleId="Datum">
    <w:name w:val="Date"/>
    <w:basedOn w:val="Normal"/>
    <w:next w:val="Normal"/>
    <w:link w:val="DatumChar"/>
    <w:uiPriority w:val="99"/>
    <w:rsid w:val="0080399C"/>
    <w:rPr>
      <w:b/>
      <w:bCs/>
      <w:spacing w:val="10"/>
      <w:sz w:val="32"/>
      <w:szCs w:val="32"/>
    </w:rPr>
  </w:style>
  <w:style w:type="character" w:customStyle="1" w:styleId="DatumChar">
    <w:name w:val="Datum Char"/>
    <w:basedOn w:val="Standardstycketeckensnitt"/>
    <w:link w:val="Datum"/>
    <w:uiPriority w:val="99"/>
    <w:rsid w:val="0080399C"/>
    <w:rPr>
      <w:b/>
      <w:bCs/>
      <w:spacing w:val="10"/>
      <w:sz w:val="32"/>
      <w:szCs w:val="32"/>
    </w:rPr>
  </w:style>
  <w:style w:type="paragraph" w:customStyle="1" w:styleId="Information">
    <w:name w:val="Information"/>
    <w:basedOn w:val="Normal"/>
    <w:qFormat/>
    <w:rsid w:val="007642BE"/>
    <w:pPr>
      <w:tabs>
        <w:tab w:val="left" w:pos="1554"/>
      </w:tabs>
      <w:spacing w:after="40"/>
    </w:pPr>
    <w:rPr>
      <w:rFonts w:asciiTheme="majorHAnsi" w:hAnsiTheme="majorHAnsi"/>
    </w:rPr>
  </w:style>
  <w:style w:type="paragraph" w:customStyle="1" w:styleId="Programpunkt">
    <w:name w:val="Programpunkt"/>
    <w:basedOn w:val="Normal"/>
    <w:next w:val="Programtext"/>
    <w:qFormat/>
    <w:rsid w:val="00491C02"/>
    <w:pPr>
      <w:tabs>
        <w:tab w:val="left" w:pos="1418"/>
      </w:tabs>
      <w:spacing w:before="480" w:after="100"/>
    </w:pPr>
    <w:rPr>
      <w:b/>
    </w:rPr>
  </w:style>
  <w:style w:type="paragraph" w:customStyle="1" w:styleId="Programtext">
    <w:name w:val="Programtext"/>
    <w:basedOn w:val="Programpunkt"/>
    <w:qFormat/>
    <w:rsid w:val="00491C02"/>
    <w:pPr>
      <w:spacing w:before="0"/>
      <w:ind w:left="1418"/>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sllse.sharepoint.com/sites/RSTSitesOfficemallar/Mallar/SLSO/Word_Kommunikationsmallar/Inbjudan_enfa&#776;rgad_gro&#776;n_Region%20Stockhol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0507B4D8534E0EB9B67418D724A266"/>
        <w:category>
          <w:name w:val="Allmänt"/>
          <w:gallery w:val="placeholder"/>
        </w:category>
        <w:types>
          <w:type w:val="bbPlcHdr"/>
        </w:types>
        <w:behaviors>
          <w:behavior w:val="content"/>
        </w:behaviors>
        <w:guid w:val="{3922723C-DEAF-4348-82E1-8D99403DE245}"/>
      </w:docPartPr>
      <w:docPartBody>
        <w:p w:rsidR="00D214E7" w:rsidRDefault="00D214E7">
          <w:pPr>
            <w:pStyle w:val="F60507B4D8534E0EB9B67418D724A266"/>
          </w:pPr>
          <w:r w:rsidRPr="00703578">
            <w:rPr>
              <w:rStyle w:val="Platshllartext"/>
              <w:b/>
              <w:bCs/>
              <w:sz w:val="90"/>
              <w:szCs w:val="90"/>
            </w:rPr>
            <w:t>Rubrik</w:t>
          </w:r>
        </w:p>
      </w:docPartBody>
    </w:docPart>
    <w:docPart>
      <w:docPartPr>
        <w:name w:val="F6C4AF89F6084DD596A59C22551DCB35"/>
        <w:category>
          <w:name w:val="Allmänt"/>
          <w:gallery w:val="placeholder"/>
        </w:category>
        <w:types>
          <w:type w:val="bbPlcHdr"/>
        </w:types>
        <w:behaviors>
          <w:behavior w:val="content"/>
        </w:behaviors>
        <w:guid w:val="{A988F669-E00E-482C-A5E4-37D304EEDA33}"/>
      </w:docPartPr>
      <w:docPartBody>
        <w:p w:rsidR="00D214E7" w:rsidRDefault="00D214E7">
          <w:pPr>
            <w:pStyle w:val="F6C4AF89F6084DD596A59C22551DCB35"/>
          </w:pPr>
          <w:r w:rsidRPr="00B62912">
            <w:rPr>
              <w:rStyle w:val="Platshllartext"/>
            </w:rPr>
            <w:t>Klicka här för att ange datum</w:t>
          </w:r>
        </w:p>
      </w:docPartBody>
    </w:docPart>
    <w:docPart>
      <w:docPartPr>
        <w:name w:val="7BDF9F575D9D4C0B8A395F8AF6B4FCD3"/>
        <w:category>
          <w:name w:val="Allmänt"/>
          <w:gallery w:val="placeholder"/>
        </w:category>
        <w:types>
          <w:type w:val="bbPlcHdr"/>
        </w:types>
        <w:behaviors>
          <w:behavior w:val="content"/>
        </w:behaviors>
        <w:guid w:val="{7BA06924-D429-4A41-8EEF-930DE284BD54}"/>
      </w:docPartPr>
      <w:docPartBody>
        <w:p w:rsidR="00D214E7" w:rsidRDefault="00D214E7">
          <w:pPr>
            <w:pStyle w:val="7BDF9F575D9D4C0B8A395F8AF6B4FCD3"/>
          </w:pPr>
          <w:r>
            <w:rPr>
              <w:rStyle w:val="Platshllartext"/>
            </w:rPr>
            <w:t>Rubrik</w:t>
          </w:r>
        </w:p>
      </w:docPartBody>
    </w:docPart>
    <w:docPart>
      <w:docPartPr>
        <w:name w:val="83A6E210E078469D8A10993059C5D86F"/>
        <w:category>
          <w:name w:val="Allmänt"/>
          <w:gallery w:val="placeholder"/>
        </w:category>
        <w:types>
          <w:type w:val="bbPlcHdr"/>
        </w:types>
        <w:behaviors>
          <w:behavior w:val="content"/>
        </w:behaviors>
        <w:guid w:val="{EE1783CB-E71D-473C-A70B-988E2DE8590D}"/>
      </w:docPartPr>
      <w:docPartBody>
        <w:p w:rsidR="00D214E7" w:rsidRDefault="00D214E7">
          <w:pPr>
            <w:pStyle w:val="83A6E210E078469D8A10993059C5D86F"/>
          </w:pPr>
          <w:r w:rsidRPr="00B62912">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Hei">
    <w:panose1 w:val="02010600030101010101"/>
    <w:charset w:val="86"/>
    <w:family w:val="modern"/>
    <w:pitch w:val="fixed"/>
    <w:sig w:usb0="800002BF" w:usb1="38CF7CFA" w:usb2="00000016" w:usb3="00000000" w:csb0="00040001" w:csb1="00000000"/>
  </w:font>
  <w:font w:name="Aptos SemiBold">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4E7"/>
    <w:rsid w:val="000316A2"/>
    <w:rsid w:val="000A7DF0"/>
    <w:rsid w:val="000E65BA"/>
    <w:rsid w:val="006150F5"/>
    <w:rsid w:val="006E7062"/>
    <w:rsid w:val="00871A15"/>
    <w:rsid w:val="00876781"/>
    <w:rsid w:val="008A5F2F"/>
    <w:rsid w:val="00A96E28"/>
    <w:rsid w:val="00AF2A2B"/>
    <w:rsid w:val="00B44386"/>
    <w:rsid w:val="00D214E7"/>
    <w:rsid w:val="00DB2BC3"/>
    <w:rsid w:val="00DD3AF1"/>
    <w:rsid w:val="00EE46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Pr>
      <w:color w:val="6E6E6E"/>
      <w:bdr w:val="none" w:sz="0" w:space="0" w:color="auto"/>
      <w:shd w:val="clear" w:color="auto" w:fill="F2F2F2"/>
    </w:rPr>
  </w:style>
  <w:style w:type="paragraph" w:customStyle="1" w:styleId="F60507B4D8534E0EB9B67418D724A266">
    <w:name w:val="F60507B4D8534E0EB9B67418D724A266"/>
  </w:style>
  <w:style w:type="paragraph" w:customStyle="1" w:styleId="F6C4AF89F6084DD596A59C22551DCB35">
    <w:name w:val="F6C4AF89F6084DD596A59C22551DCB35"/>
  </w:style>
  <w:style w:type="paragraph" w:customStyle="1" w:styleId="7BDF9F575D9D4C0B8A395F8AF6B4FCD3">
    <w:name w:val="7BDF9F575D9D4C0B8A395F8AF6B4FCD3"/>
  </w:style>
  <w:style w:type="paragraph" w:customStyle="1" w:styleId="83A6E210E078469D8A10993059C5D86F">
    <w:name w:val="83A6E210E078469D8A10993059C5D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ion Stockholm Färg">
      <a:dk1>
        <a:sysClr val="windowText" lastClr="000000"/>
      </a:dk1>
      <a:lt1>
        <a:sysClr val="window" lastClr="FFFFFF"/>
      </a:lt1>
      <a:dk2>
        <a:srgbClr val="404040"/>
      </a:dk2>
      <a:lt2>
        <a:srgbClr val="E0E0E0"/>
      </a:lt2>
      <a:accent1>
        <a:srgbClr val="00538F"/>
      </a:accent1>
      <a:accent2>
        <a:srgbClr val="B21544"/>
      </a:accent2>
      <a:accent3>
        <a:srgbClr val="446B00"/>
      </a:accent3>
      <a:accent4>
        <a:srgbClr val="A88100"/>
      </a:accent4>
      <a:accent5>
        <a:srgbClr val="C75400"/>
      </a:accent5>
      <a:accent6>
        <a:srgbClr val="646E72"/>
      </a:accent6>
      <a:hlink>
        <a:srgbClr val="00538F"/>
      </a:hlink>
      <a:folHlink>
        <a:srgbClr val="96607D"/>
      </a:folHlink>
    </a:clrScheme>
    <a:fontScheme name="Region Stockholm Teckensnitt">
      <a:majorFont>
        <a:latin typeface="Aptos SemiBold"/>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ln w="12700"/>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RS_Blå_1">
      <a:srgbClr val="002D5A"/>
    </a:custClr>
    <a:custClr name="RS_Blå_2">
      <a:srgbClr val="00538F"/>
    </a:custClr>
    <a:custClr name="RS_Blå_3">
      <a:srgbClr val="00AEEF"/>
    </a:custClr>
    <a:custClr name="RS_Blå_4">
      <a:srgbClr val="89D4FA"/>
    </a:custClr>
    <a:custClr name="RS_Blå_5">
      <a:srgbClr val="E7F3F9"/>
    </a:custClr>
    <a:custClr>
      <a:srgbClr val="FFFFFF"/>
    </a:custClr>
    <a:custClr>
      <a:srgbClr val="FFFFFF"/>
    </a:custClr>
    <a:custClr>
      <a:srgbClr val="FFFFFF"/>
    </a:custClr>
    <a:custClr>
      <a:srgbClr val="FFFFFF"/>
    </a:custClr>
    <a:custClr>
      <a:srgbClr val="FFFFFF"/>
    </a:custClr>
    <a:custClr name="RS_Rosa_1">
      <a:srgbClr val="7B0627"/>
    </a:custClr>
    <a:custClr name="RS_Rosa_2">
      <a:srgbClr val="B21544"/>
    </a:custClr>
    <a:custClr name="RS_Rosa_3">
      <a:srgbClr val="E94693"/>
    </a:custClr>
    <a:custClr name="RS_Rosa_4">
      <a:srgbClr val="FFA0CC"/>
    </a:custClr>
    <a:custClr name="RS_Rosa_5">
      <a:srgbClr val="FAEFF4"/>
    </a:custClr>
    <a:custClr>
      <a:srgbClr val="FFFFFF"/>
    </a:custClr>
    <a:custClr>
      <a:srgbClr val="FFFFFF"/>
    </a:custClr>
    <a:custClr>
      <a:srgbClr val="FFFFFF"/>
    </a:custClr>
    <a:custClr>
      <a:srgbClr val="FFFFFF"/>
    </a:custClr>
    <a:custClr>
      <a:srgbClr val="FFFFFF"/>
    </a:custClr>
    <a:custClr name="RS_Grön_1">
      <a:srgbClr val="2A4908"/>
    </a:custClr>
    <a:custClr name="RS_Grön_2">
      <a:srgbClr val="446B00"/>
    </a:custClr>
    <a:custClr name="RS_Grön_3">
      <a:srgbClr val="78BE00"/>
    </a:custClr>
    <a:custClr name="RS_Grön_4">
      <a:srgbClr val="CFEE8A"/>
    </a:custClr>
    <a:custClr name="RS_Grön_5">
      <a:srgbClr val="EDF6DD"/>
    </a:custClr>
    <a:custClr>
      <a:srgbClr val="FFFFFF"/>
    </a:custClr>
    <a:custClr>
      <a:srgbClr val="FFFFFF"/>
    </a:custClr>
    <a:custClr>
      <a:srgbClr val="FFFFFF"/>
    </a:custClr>
    <a:custClr>
      <a:srgbClr val="FFFFFF"/>
    </a:custClr>
    <a:custClr>
      <a:srgbClr val="FFFFFF"/>
    </a:custClr>
    <a:custClr name="R S_Gul_1">
      <a:srgbClr val="705E40"/>
    </a:custClr>
    <a:custClr name="RS_Gul_2">
      <a:srgbClr val="A88100"/>
    </a:custClr>
    <a:custClr name="RS_Gul_3">
      <a:srgbClr val="FFD400"/>
    </a:custClr>
    <a:custClr name="RS_Gul_4">
      <a:srgbClr val="FFEC8A"/>
    </a:custClr>
    <a:custClr name="RS_Gul_5">
      <a:srgbClr val="FFF8E3"/>
    </a:custClr>
    <a:custClr>
      <a:srgbClr val="FFFFFF"/>
    </a:custClr>
    <a:custClr>
      <a:srgbClr val="FFFFFF"/>
    </a:custClr>
    <a:custClr>
      <a:srgbClr val="FFFFFF"/>
    </a:custClr>
    <a:custClr>
      <a:srgbClr val="FFFFFF"/>
    </a:custClr>
    <a:custClr>
      <a:srgbClr val="FFFFFF"/>
    </a:custClr>
    <a:custClr name="RS_Orange_1">
      <a:srgbClr val="A42700"/>
    </a:custClr>
    <a:custClr name="RS_Orange_2">
      <a:srgbClr val="C75400"/>
    </a:custClr>
    <a:custClr name="RS_Orange_3">
      <a:srgbClr val="EB9100"/>
    </a:custClr>
    <a:custClr name="RS_Orange_4">
      <a:srgbClr val="FCD08A"/>
    </a:custClr>
    <a:custClr name="RS_Orange_5">
      <a:srgbClr val="FCF4E8"/>
    </a:custClr>
    <a:custClr name="RS_Grå_1">
      <a:srgbClr val="404040"/>
    </a:custClr>
    <a:custClr name="RS_Grå_2">
      <a:srgbClr val="646E72"/>
    </a:custClr>
    <a:custClr name="RS_Grå_3">
      <a:srgbClr val="A8A5A5"/>
    </a:custClr>
    <a:custClr name="RS_Grå_4">
      <a:srgbClr val="E0E0E0"/>
    </a:custClr>
    <a:custClr name="RS_Grå_5">
      <a:srgbClr val="F8F7F6"/>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3005D24D0110A44B1647A5AECA294B0" ma:contentTypeVersion="13" ma:contentTypeDescription="Skapa ett nytt dokument." ma:contentTypeScope="" ma:versionID="b783a1d6f3996e25f74ba4eb58ef56dd">
  <xsd:schema xmlns:xsd="http://www.w3.org/2001/XMLSchema" xmlns:xs="http://www.w3.org/2001/XMLSchema" xmlns:p="http://schemas.microsoft.com/office/2006/metadata/properties" xmlns:ns2="03ab0caa-3277-419f-8d3e-ec143247281e" xmlns:ns3="8f338f67-29b5-46b6-b282-1a436408b318" targetNamespace="http://schemas.microsoft.com/office/2006/metadata/properties" ma:root="true" ma:fieldsID="703ad71ff8c56c733d69c1bc882530ca" ns2:_="" ns3:_="">
    <xsd:import namespace="03ab0caa-3277-419f-8d3e-ec143247281e"/>
    <xsd:import namespace="8f338f67-29b5-46b6-b282-1a436408b3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b0caa-3277-419f-8d3e-ec14324728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eringar" ma:readOnly="false" ma:fieldId="{5cf76f15-5ced-4ddc-b409-7134ff3c332f}" ma:taxonomyMulti="true" ma:sspId="f56b5669-8d4c-4328-81e7-31ab7de9bcb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338f67-29b5-46b6-b282-1a436408b318"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18" nillable="true" ma:displayName="Taxonomy Catch All Column" ma:hidden="true" ma:list="{155d74e7-de4d-448e-a3ab-d4ae5f720f26}" ma:internalName="TaxCatchAll" ma:showField="CatchAllData" ma:web="8f338f67-29b5-46b6-b282-1a436408b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f338f67-29b5-46b6-b282-1a436408b318" xsi:nil="true"/>
    <lcf76f155ced4ddcb4097134ff3c332f xmlns="03ab0caa-3277-419f-8d3e-ec14324728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9EF0B7-E069-4EA9-84EB-2283053C4ACD}">
  <ds:schemaRefs>
    <ds:schemaRef ds:uri="http://schemas.openxmlformats.org/officeDocument/2006/bibliography"/>
  </ds:schemaRefs>
</ds:datastoreItem>
</file>

<file path=customXml/itemProps2.xml><?xml version="1.0" encoding="utf-8"?>
<ds:datastoreItem xmlns:ds="http://schemas.openxmlformats.org/officeDocument/2006/customXml" ds:itemID="{25B7EE5E-1138-405A-BF55-AFF98320A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b0caa-3277-419f-8d3e-ec143247281e"/>
    <ds:schemaRef ds:uri="8f338f67-29b5-46b6-b282-1a436408b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937A8C-8756-4670-A220-B5D1AF872B9F}">
  <ds:schemaRefs>
    <ds:schemaRef ds:uri="http://schemas.microsoft.com/sharepoint/v3/contenttype/forms"/>
  </ds:schemaRefs>
</ds:datastoreItem>
</file>

<file path=customXml/itemProps4.xml><?xml version="1.0" encoding="utf-8"?>
<ds:datastoreItem xmlns:ds="http://schemas.openxmlformats.org/officeDocument/2006/customXml" ds:itemID="{7DCE1F04-932E-4FB5-AE1B-8F976B8D6091}">
  <ds:schemaRefs>
    <ds:schemaRef ds:uri="http://schemas.microsoft.com/office/2006/metadata/properties"/>
    <ds:schemaRef ds:uri="http://schemas.microsoft.com/office/infopath/2007/PartnerControls"/>
    <ds:schemaRef ds:uri="8f338f67-29b5-46b6-b282-1a436408b318"/>
    <ds:schemaRef ds:uri="03ab0caa-3277-419f-8d3e-ec143247281e"/>
  </ds:schemaRefs>
</ds:datastoreItem>
</file>

<file path=docProps/app.xml><?xml version="1.0" encoding="utf-8"?>
<Properties xmlns="http://schemas.openxmlformats.org/officeDocument/2006/extended-properties" xmlns:vt="http://schemas.openxmlformats.org/officeDocument/2006/docPropsVTypes">
  <Template>Inbjudan_enfärgad_grön_Region%20Stockholm</Template>
  <TotalTime>2</TotalTime>
  <Pages>1</Pages>
  <Words>160</Words>
  <Characters>851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Öppet hus på Syncentralen</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Öppet hus på Stockholms syncentral</dc:title>
  <dc:subject/>
  <dc:creator>Katarina Kindwall 27DL;Ann-Charlotte Jönsson</dc:creator>
  <cp:keywords/>
  <dc:description/>
  <cp:lastModifiedBy>Gunilla Kvist</cp:lastModifiedBy>
  <cp:revision>2</cp:revision>
  <cp:lastPrinted>2026-08-03T09:46:00Z</cp:lastPrinted>
  <dcterms:created xsi:type="dcterms:W3CDTF">2026-08-07T12:40:00Z</dcterms:created>
  <dcterms:modified xsi:type="dcterms:W3CDTF">2026-08-07T12:40:00Z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0x010100A3005D24D0110A44B1647A5AECA294B0</vt:lpwstr>
  </property>
  <property fmtid="{D5CDD505-2E9C-101B-9397-08002B2CF9AE}" pid="3" name="MediaServiceImageTags">
    <vt:lpwstr/>
  </property>
</Properties>
</file>